
<file path=[Content_Types].xml><?xml version="1.0" encoding="utf-8"?>
<Types xmlns="http://schemas.openxmlformats.org/package/2006/content-types">
  <Default Extension="bin" ContentType="application/vnd.ms-office.activeX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1F6E70" w14:textId="6BC1BDDF" w:rsidR="00D06910" w:rsidRPr="00B0331A" w:rsidRDefault="005367DF" w:rsidP="004256C4">
      <w:pPr>
        <w:shd w:val="clear" w:color="auto" w:fill="FFFFFF"/>
        <w:spacing w:line="240" w:lineRule="auto"/>
        <w:ind w:left="0" w:right="0"/>
        <w:textAlignment w:val="baseline"/>
        <w:rPr>
          <w:sz w:val="22"/>
          <w:szCs w:val="22"/>
        </w:rPr>
      </w:pPr>
      <w:r w:rsidRPr="00B0331A">
        <w:rPr>
          <w:sz w:val="22"/>
          <w:szCs w:val="22"/>
        </w:rPr>
        <w:t>D</w:t>
      </w:r>
      <w:r w:rsidR="004F519B" w:rsidRPr="00B0331A">
        <w:rPr>
          <w:sz w:val="22"/>
          <w:szCs w:val="22"/>
        </w:rPr>
        <w:t>./D.ª</w:t>
      </w:r>
      <w:r w:rsidR="00B0331A" w:rsidRPr="00B0331A">
        <w:rPr>
          <w:sz w:val="22"/>
          <w:szCs w:val="22"/>
        </w:rPr>
        <w:t xml:space="preserve"> </w:t>
      </w:r>
      <w:r w:rsidR="004F519B" w:rsidRPr="00B0331A">
        <w:object w:dxaOrig="225" w:dyaOrig="225" w14:anchorId="2B084BB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61" type="#_x0000_t75" style="width:388.5pt;height:18pt" o:ole="">
            <v:imagedata r:id="rId7" o:title=""/>
          </v:shape>
          <w:control r:id="rId8" w:name="TextBox1" w:shapeid="_x0000_i1061"/>
        </w:object>
      </w:r>
    </w:p>
    <w:p w14:paraId="675D4755" w14:textId="6E2F6006" w:rsidR="004256C4" w:rsidRDefault="00B0331A" w:rsidP="004256C4">
      <w:pPr>
        <w:shd w:val="clear" w:color="auto" w:fill="FFFFFF"/>
        <w:spacing w:line="240" w:lineRule="auto"/>
        <w:ind w:left="0" w:right="0"/>
        <w:textAlignment w:val="baseline"/>
        <w:rPr>
          <w:sz w:val="22"/>
          <w:szCs w:val="22"/>
        </w:rPr>
      </w:pPr>
      <w:r w:rsidRPr="00B0331A">
        <w:rPr>
          <w:sz w:val="22"/>
          <w:szCs w:val="22"/>
        </w:rPr>
        <w:t xml:space="preserve">Con DNI </w:t>
      </w:r>
      <w:r w:rsidRPr="00B0331A">
        <w:object w:dxaOrig="225" w:dyaOrig="225" w14:anchorId="157DD5BC">
          <v:shape id="_x0000_i1063" type="#_x0000_t75" style="width:102pt;height:18pt" o:ole="">
            <v:imagedata r:id="rId9" o:title=""/>
          </v:shape>
          <w:control r:id="rId10" w:name="TextBox2" w:shapeid="_x0000_i1063"/>
        </w:object>
      </w:r>
      <w:r w:rsidR="004256C4">
        <w:t xml:space="preserve"> </w:t>
      </w:r>
      <w:r w:rsidR="004256C4" w:rsidRPr="00B0331A">
        <w:rPr>
          <w:sz w:val="22"/>
          <w:szCs w:val="22"/>
        </w:rPr>
        <w:t xml:space="preserve">matriculado en el curso </w:t>
      </w:r>
      <w:r w:rsidR="006437CE">
        <w:t>20</w:t>
      </w:r>
      <w:r w:rsidR="006437CE">
        <w:object w:dxaOrig="225" w:dyaOrig="225" w14:anchorId="7B213818">
          <v:shape id="_x0000_i1065" type="#_x0000_t75" style="width:24.75pt;height:18pt" o:ole="">
            <v:imagedata r:id="rId11" o:title=""/>
          </v:shape>
          <w:control r:id="rId12" w:name="TextBox5" w:shapeid="_x0000_i1065"/>
        </w:object>
      </w:r>
      <w:r w:rsidR="006437CE">
        <w:t>/20</w:t>
      </w:r>
      <w:r w:rsidR="006437CE">
        <w:object w:dxaOrig="225" w:dyaOrig="225" w14:anchorId="528A8128">
          <v:shape id="_x0000_i1067" type="#_x0000_t75" style="width:27pt;height:18pt" o:ole="">
            <v:imagedata r:id="rId13" o:title=""/>
          </v:shape>
          <w:control r:id="rId14" w:name="TextBox18" w:shapeid="_x0000_i1067"/>
        </w:object>
      </w:r>
      <w:r w:rsidR="004256C4" w:rsidRPr="00B0331A">
        <w:rPr>
          <w:sz w:val="22"/>
          <w:szCs w:val="22"/>
        </w:rPr>
        <w:t xml:space="preserve"> en el centro CIFP Medina del Campo de Medina del Campo </w:t>
      </w:r>
      <w:r w:rsidR="00D5397C">
        <w:rPr>
          <w:sz w:val="22"/>
          <w:szCs w:val="22"/>
        </w:rPr>
        <w:t>del</w:t>
      </w:r>
      <w:r w:rsidR="004256C4" w:rsidRPr="00B0331A">
        <w:rPr>
          <w:sz w:val="22"/>
          <w:szCs w:val="22"/>
        </w:rPr>
        <w:t xml:space="preserve"> Ciclo de Formación Profesional</w:t>
      </w:r>
      <w:r w:rsidR="006437CE">
        <w:rPr>
          <w:sz w:val="22"/>
          <w:szCs w:val="22"/>
        </w:rPr>
        <w:t xml:space="preserve"> </w:t>
      </w:r>
      <w:r w:rsidR="004256C4" w:rsidRPr="00B0331A">
        <w:rPr>
          <w:sz w:val="22"/>
          <w:szCs w:val="22"/>
        </w:rPr>
        <w:t xml:space="preserve"> </w:t>
      </w:r>
      <w:r w:rsidR="004256C4" w:rsidRPr="00B0331A">
        <w:object w:dxaOrig="225" w:dyaOrig="225" w14:anchorId="5EBA1860">
          <v:shape id="_x0000_i1069" type="#_x0000_t75" style="width:420.75pt;height:18pt" o:ole="">
            <v:imagedata r:id="rId15" o:title=""/>
          </v:shape>
          <w:control r:id="rId16" w:name="TextBox6" w:shapeid="_x0000_i1069"/>
        </w:object>
      </w:r>
      <w:r w:rsidR="004256C4">
        <w:t xml:space="preserve"> y, en caso de ser menor de edad, su </w:t>
      </w:r>
      <w:r w:rsidRPr="00B0331A">
        <w:rPr>
          <w:sz w:val="22"/>
          <w:szCs w:val="22"/>
        </w:rPr>
        <w:t>Padre/Madre/Tutor</w:t>
      </w:r>
      <w:r w:rsidR="004256C4">
        <w:rPr>
          <w:sz w:val="22"/>
          <w:szCs w:val="22"/>
        </w:rPr>
        <w:t xml:space="preserve"> </w:t>
      </w:r>
    </w:p>
    <w:p w14:paraId="3EF133BA" w14:textId="3416874A" w:rsidR="004256C4" w:rsidRDefault="00B0331A" w:rsidP="004256C4">
      <w:pPr>
        <w:shd w:val="clear" w:color="auto" w:fill="FFFFFF"/>
        <w:spacing w:line="240" w:lineRule="auto"/>
        <w:ind w:left="0" w:right="0"/>
        <w:textAlignment w:val="baseline"/>
        <w:rPr>
          <w:sz w:val="22"/>
          <w:szCs w:val="22"/>
        </w:rPr>
      </w:pPr>
      <w:r w:rsidRPr="00B0331A">
        <w:rPr>
          <w:sz w:val="22"/>
          <w:szCs w:val="22"/>
        </w:rPr>
        <w:t xml:space="preserve">D./D.ª </w:t>
      </w:r>
      <w:r w:rsidRPr="00B0331A">
        <w:object w:dxaOrig="225" w:dyaOrig="225" w14:anchorId="0AAD1FD1">
          <v:shape id="_x0000_i1071" type="#_x0000_t75" style="width:384.75pt;height:18pt" o:ole="">
            <v:imagedata r:id="rId17" o:title=""/>
          </v:shape>
          <w:control r:id="rId18" w:name="TextBox3" w:shapeid="_x0000_i1071"/>
        </w:object>
      </w:r>
    </w:p>
    <w:p w14:paraId="26D676DB" w14:textId="02C79E6C" w:rsidR="00B0331A" w:rsidRPr="00B0331A" w:rsidRDefault="00B0331A" w:rsidP="004256C4">
      <w:pPr>
        <w:shd w:val="clear" w:color="auto" w:fill="FFFFFF"/>
        <w:spacing w:line="240" w:lineRule="auto"/>
        <w:ind w:left="0" w:right="0"/>
        <w:textAlignment w:val="baseline"/>
        <w:rPr>
          <w:sz w:val="22"/>
          <w:szCs w:val="22"/>
        </w:rPr>
      </w:pPr>
      <w:r w:rsidRPr="00B0331A">
        <w:rPr>
          <w:sz w:val="22"/>
          <w:szCs w:val="22"/>
        </w:rPr>
        <w:t xml:space="preserve">con DNI </w:t>
      </w:r>
      <w:r w:rsidRPr="00B0331A">
        <w:object w:dxaOrig="225" w:dyaOrig="225" w14:anchorId="00A7999F">
          <v:shape id="_x0000_i1073" type="#_x0000_t75" style="width:111.75pt;height:18pt" o:ole="">
            <v:imagedata r:id="rId19" o:title=""/>
          </v:shape>
          <w:control r:id="rId20" w:name="TextBox4" w:shapeid="_x0000_i1073"/>
        </w:object>
      </w:r>
    </w:p>
    <w:p w14:paraId="4FE384A3" w14:textId="77777777" w:rsidR="00BA6D0F" w:rsidRPr="00B0331A" w:rsidRDefault="00BA6D0F" w:rsidP="004256C4">
      <w:pPr>
        <w:shd w:val="clear" w:color="auto" w:fill="FFFFFF"/>
        <w:spacing w:line="240" w:lineRule="auto"/>
        <w:ind w:left="0" w:right="0"/>
        <w:textAlignment w:val="baseline"/>
        <w:rPr>
          <w:sz w:val="22"/>
          <w:szCs w:val="22"/>
        </w:rPr>
      </w:pPr>
    </w:p>
    <w:p w14:paraId="74C13784" w14:textId="52B4C6AC" w:rsidR="000F72C3" w:rsidRDefault="00B0331A" w:rsidP="00453BD1">
      <w:pPr>
        <w:shd w:val="clear" w:color="auto" w:fill="FFFFFF"/>
        <w:spacing w:line="240" w:lineRule="auto"/>
        <w:ind w:left="0" w:right="0"/>
        <w:textAlignment w:val="baseline"/>
        <w:rPr>
          <w:color w:val="7F7F7F" w:themeColor="text1" w:themeTint="80"/>
          <w:sz w:val="20"/>
          <w:szCs w:val="20"/>
        </w:rPr>
      </w:pPr>
      <w:r w:rsidRPr="00B0331A">
        <w:rPr>
          <w:b/>
          <w:bCs/>
          <w:color w:val="000000"/>
        </w:rPr>
        <w:t>EXPONE:</w:t>
      </w:r>
      <w:r>
        <w:rPr>
          <w:b/>
          <w:bCs/>
          <w:color w:val="000000"/>
          <w:sz w:val="22"/>
          <w:szCs w:val="22"/>
        </w:rPr>
        <w:t xml:space="preserve"> </w:t>
      </w:r>
      <w:r w:rsidRPr="00B0331A">
        <w:rPr>
          <w:color w:val="7F7F7F" w:themeColor="text1" w:themeTint="80"/>
          <w:sz w:val="20"/>
          <w:szCs w:val="20"/>
        </w:rPr>
        <w:t>(indica los motivos)</w:t>
      </w:r>
    </w:p>
    <w:sdt>
      <w:sdtPr>
        <w:rPr>
          <w:rStyle w:val="Estilo1"/>
        </w:rPr>
        <w:id w:val="1274441831"/>
        <w:lock w:val="sdtLocked"/>
        <w:placeholder>
          <w:docPart w:val="8288FFF2A39A42AAB315EEF2CB36CAA8"/>
        </w:placeholder>
        <w:showingPlcHdr/>
        <w15:color w:val="000000"/>
      </w:sdtPr>
      <w:sdtEndPr>
        <w:rPr>
          <w:rStyle w:val="Fuentedeprrafopredeter"/>
          <w:color w:val="7F7F7F" w:themeColor="text1" w:themeTint="80"/>
          <w:sz w:val="20"/>
          <w:szCs w:val="20"/>
        </w:rPr>
      </w:sdtEndPr>
      <w:sdtContent>
        <w:p w14:paraId="5E5E0085" w14:textId="77777777" w:rsidR="00023A97" w:rsidRDefault="00023A97" w:rsidP="0050726F">
          <w:pPr>
            <w:shd w:val="clear" w:color="auto" w:fill="FFFFFF"/>
            <w:spacing w:line="240" w:lineRule="auto"/>
            <w:ind w:left="0"/>
            <w:textAlignment w:val="baseline"/>
            <w:rPr>
              <w:color w:val="7F7F7F" w:themeColor="text1" w:themeTint="80"/>
              <w:sz w:val="20"/>
              <w:szCs w:val="20"/>
            </w:rPr>
          </w:pPr>
        </w:p>
        <w:p w14:paraId="5746E1EE" w14:textId="77777777" w:rsidR="00023A97" w:rsidRDefault="00023A97" w:rsidP="0050726F">
          <w:pPr>
            <w:shd w:val="clear" w:color="auto" w:fill="FFFFFF"/>
            <w:spacing w:line="240" w:lineRule="auto"/>
            <w:ind w:left="0"/>
            <w:textAlignment w:val="baseline"/>
            <w:rPr>
              <w:color w:val="7F7F7F" w:themeColor="text1" w:themeTint="80"/>
              <w:sz w:val="20"/>
              <w:szCs w:val="20"/>
            </w:rPr>
          </w:pPr>
        </w:p>
        <w:p w14:paraId="55564BB7" w14:textId="77777777" w:rsidR="00023A97" w:rsidRDefault="00023A97" w:rsidP="0050726F">
          <w:pPr>
            <w:shd w:val="clear" w:color="auto" w:fill="FFFFFF"/>
            <w:spacing w:line="240" w:lineRule="auto"/>
            <w:ind w:left="0"/>
            <w:textAlignment w:val="baseline"/>
            <w:rPr>
              <w:color w:val="7F7F7F" w:themeColor="text1" w:themeTint="80"/>
              <w:sz w:val="20"/>
              <w:szCs w:val="20"/>
            </w:rPr>
          </w:pPr>
        </w:p>
        <w:p w14:paraId="7C36919E" w14:textId="6AA386AA" w:rsidR="00453BD1" w:rsidRPr="00023A97" w:rsidRDefault="002922D5" w:rsidP="0050726F">
          <w:pPr>
            <w:shd w:val="clear" w:color="auto" w:fill="FFFFFF"/>
            <w:spacing w:line="240" w:lineRule="auto"/>
            <w:ind w:left="0"/>
            <w:textAlignment w:val="baseline"/>
          </w:pPr>
        </w:p>
      </w:sdtContent>
    </w:sdt>
    <w:p w14:paraId="0929E496" w14:textId="1007942A" w:rsidR="00BC63A4" w:rsidRDefault="00BC63A4" w:rsidP="00F112FB">
      <w:pPr>
        <w:shd w:val="clear" w:color="auto" w:fill="FFFFFF"/>
        <w:spacing w:line="240" w:lineRule="auto"/>
        <w:ind w:left="0" w:right="0"/>
        <w:textAlignment w:val="baseline"/>
        <w:rPr>
          <w:rFonts w:ascii="Calibri" w:hAnsi="Calibri" w:cs="Calibri"/>
          <w:color w:val="000000"/>
        </w:rPr>
      </w:pPr>
    </w:p>
    <w:p w14:paraId="0DCBC55C" w14:textId="30337343" w:rsidR="00B0331A" w:rsidRDefault="00B0331A" w:rsidP="00F112FB">
      <w:pPr>
        <w:shd w:val="clear" w:color="auto" w:fill="FFFFFF"/>
        <w:spacing w:line="240" w:lineRule="auto"/>
        <w:ind w:left="0" w:right="0"/>
        <w:textAlignment w:val="baseline"/>
        <w:rPr>
          <w:color w:val="7F7F7F" w:themeColor="text1" w:themeTint="80"/>
          <w:sz w:val="20"/>
          <w:szCs w:val="20"/>
        </w:rPr>
      </w:pPr>
      <w:r w:rsidRPr="00B0331A">
        <w:rPr>
          <w:b/>
          <w:bCs/>
          <w:color w:val="000000"/>
        </w:rPr>
        <w:t>SOLICITA:</w:t>
      </w:r>
      <w:r>
        <w:rPr>
          <w:b/>
          <w:bCs/>
          <w:color w:val="000000"/>
        </w:rPr>
        <w:t xml:space="preserve"> </w:t>
      </w:r>
      <w:r w:rsidRPr="00B0331A">
        <w:rPr>
          <w:color w:val="7F7F7F" w:themeColor="text1" w:themeTint="80"/>
          <w:sz w:val="20"/>
          <w:szCs w:val="20"/>
        </w:rPr>
        <w:t>(Marcar con una x lo que proceda)</w:t>
      </w:r>
    </w:p>
    <w:p w14:paraId="40D99ED1" w14:textId="75E2DA01" w:rsidR="00B0331A" w:rsidRDefault="002922D5" w:rsidP="00E16B1A">
      <w:pPr>
        <w:shd w:val="clear" w:color="auto" w:fill="FFFFFF"/>
        <w:spacing w:before="120" w:after="120" w:line="240" w:lineRule="auto"/>
        <w:ind w:left="0" w:right="0"/>
        <w:textAlignment w:val="baseline"/>
        <w:rPr>
          <w:rFonts w:eastAsia="MS Gothic"/>
          <w:color w:val="000000"/>
          <w:sz w:val="22"/>
          <w:szCs w:val="22"/>
        </w:rPr>
      </w:pPr>
      <w:sdt>
        <w:sdtPr>
          <w:rPr>
            <w:rFonts w:eastAsia="MS Gothic"/>
            <w:color w:val="000000"/>
            <w:sz w:val="22"/>
            <w:szCs w:val="22"/>
          </w:rPr>
          <w:id w:val="-14724364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0331A">
            <w:rPr>
              <w:rFonts w:ascii="MS Gothic" w:eastAsia="MS Gothic" w:hAnsi="MS Gothic" w:hint="eastAsia"/>
              <w:color w:val="000000"/>
              <w:sz w:val="22"/>
              <w:szCs w:val="22"/>
            </w:rPr>
            <w:t>☐</w:t>
          </w:r>
        </w:sdtContent>
      </w:sdt>
      <w:r w:rsidR="00B0331A" w:rsidRPr="00B0331A">
        <w:rPr>
          <w:rFonts w:eastAsia="MS Gothic"/>
          <w:color w:val="000000"/>
          <w:sz w:val="22"/>
          <w:szCs w:val="22"/>
        </w:rPr>
        <w:t>Renuncia de matrícula</w:t>
      </w:r>
      <w:r w:rsidR="00B0331A">
        <w:rPr>
          <w:rFonts w:eastAsia="MS Gothic"/>
          <w:color w:val="000000"/>
          <w:sz w:val="22"/>
          <w:szCs w:val="22"/>
        </w:rPr>
        <w:t xml:space="preserve"> completa</w:t>
      </w:r>
    </w:p>
    <w:p w14:paraId="6666ABFF" w14:textId="6C1BDC69" w:rsidR="00B0331A" w:rsidRDefault="002922D5" w:rsidP="00F112FB">
      <w:pPr>
        <w:shd w:val="clear" w:color="auto" w:fill="FFFFFF"/>
        <w:spacing w:line="240" w:lineRule="auto"/>
        <w:ind w:left="0" w:right="0"/>
        <w:textAlignment w:val="baseline"/>
        <w:rPr>
          <w:color w:val="000000"/>
          <w:sz w:val="22"/>
          <w:szCs w:val="22"/>
        </w:rPr>
      </w:pPr>
      <w:sdt>
        <w:sdtPr>
          <w:rPr>
            <w:color w:val="000000"/>
          </w:rPr>
          <w:id w:val="6619796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0331A" w:rsidRPr="00B0331A">
            <w:rPr>
              <w:rFonts w:ascii="MS Gothic" w:eastAsia="MS Gothic" w:hAnsi="MS Gothic" w:hint="eastAsia"/>
              <w:color w:val="000000"/>
              <w:sz w:val="22"/>
              <w:szCs w:val="22"/>
            </w:rPr>
            <w:t>☐</w:t>
          </w:r>
        </w:sdtContent>
      </w:sdt>
      <w:r w:rsidR="00B0331A" w:rsidRPr="00B0331A">
        <w:rPr>
          <w:color w:val="000000"/>
          <w:sz w:val="22"/>
          <w:szCs w:val="22"/>
        </w:rPr>
        <w:t>Renuncia a convocatoria:</w:t>
      </w:r>
      <w:r w:rsidR="00B0331A">
        <w:rPr>
          <w:color w:val="000000"/>
          <w:sz w:val="22"/>
          <w:szCs w:val="22"/>
        </w:rPr>
        <w:tab/>
      </w:r>
      <w:sdt>
        <w:sdtPr>
          <w:rPr>
            <w:color w:val="000000"/>
            <w:sz w:val="22"/>
            <w:szCs w:val="22"/>
          </w:rPr>
          <w:id w:val="-16666204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23A97">
            <w:rPr>
              <w:rFonts w:ascii="MS Gothic" w:eastAsia="MS Gothic" w:hAnsi="MS Gothic" w:hint="eastAsia"/>
              <w:color w:val="000000"/>
              <w:sz w:val="22"/>
              <w:szCs w:val="22"/>
            </w:rPr>
            <w:t>☐</w:t>
          </w:r>
        </w:sdtContent>
      </w:sdt>
      <w:r w:rsidR="00B0331A">
        <w:rPr>
          <w:color w:val="000000"/>
          <w:sz w:val="22"/>
          <w:szCs w:val="22"/>
        </w:rPr>
        <w:t xml:space="preserve"> 1ª ordinaria </w:t>
      </w:r>
      <w:r w:rsidR="00B0331A">
        <w:rPr>
          <w:color w:val="000000"/>
          <w:sz w:val="22"/>
          <w:szCs w:val="22"/>
        </w:rPr>
        <w:tab/>
      </w:r>
      <w:sdt>
        <w:sdtPr>
          <w:rPr>
            <w:color w:val="000000"/>
            <w:sz w:val="22"/>
            <w:szCs w:val="22"/>
          </w:rPr>
          <w:id w:val="12658833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C741E">
            <w:rPr>
              <w:rFonts w:ascii="MS Gothic" w:eastAsia="MS Gothic" w:hAnsi="MS Gothic" w:hint="eastAsia"/>
              <w:color w:val="000000"/>
              <w:sz w:val="22"/>
              <w:szCs w:val="22"/>
            </w:rPr>
            <w:t>☐</w:t>
          </w:r>
        </w:sdtContent>
      </w:sdt>
      <w:r w:rsidR="00B0331A">
        <w:rPr>
          <w:color w:val="000000"/>
          <w:sz w:val="22"/>
          <w:szCs w:val="22"/>
        </w:rPr>
        <w:t xml:space="preserve"> 2ª ordinaria</w:t>
      </w:r>
    </w:p>
    <w:p w14:paraId="5BCA0259" w14:textId="6FC8E96B" w:rsidR="00B0331A" w:rsidRDefault="00B0331A" w:rsidP="00F112FB">
      <w:pPr>
        <w:shd w:val="clear" w:color="auto" w:fill="FFFFFF"/>
        <w:spacing w:line="240" w:lineRule="auto"/>
        <w:ind w:left="0" w:right="0"/>
        <w:textAlignment w:val="baseline"/>
        <w:rPr>
          <w:color w:val="000000"/>
          <w:sz w:val="22"/>
          <w:szCs w:val="22"/>
        </w:rPr>
      </w:pPr>
    </w:p>
    <w:p w14:paraId="09AFACF4" w14:textId="466A6AD0" w:rsidR="00B0331A" w:rsidRDefault="00B0331A" w:rsidP="00F112FB">
      <w:pPr>
        <w:shd w:val="clear" w:color="auto" w:fill="FFFFFF"/>
        <w:spacing w:line="240" w:lineRule="auto"/>
        <w:ind w:left="0" w:right="0"/>
        <w:textAlignment w:val="baseline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De los siguientes módulos (indicar nombre de cada de los módulos para los que se solicita anulación de matrícula o renuncia a convocatoria).</w:t>
      </w:r>
    </w:p>
    <w:p w14:paraId="2DFF4590" w14:textId="77777777" w:rsidR="00B0331A" w:rsidRDefault="00B0331A" w:rsidP="00F112FB">
      <w:pPr>
        <w:shd w:val="clear" w:color="auto" w:fill="FFFFFF"/>
        <w:spacing w:line="240" w:lineRule="auto"/>
        <w:ind w:left="0" w:right="0"/>
        <w:textAlignment w:val="baseline"/>
        <w:rPr>
          <w:color w:val="000000"/>
          <w:sz w:val="22"/>
          <w:szCs w:val="22"/>
        </w:rPr>
        <w:sectPr w:rsidR="00B0331A" w:rsidSect="001945E9">
          <w:headerReference w:type="default" r:id="rId21"/>
          <w:footerReference w:type="default" r:id="rId22"/>
          <w:pgSz w:w="11906" w:h="16838" w:code="9"/>
          <w:pgMar w:top="2943" w:right="1701" w:bottom="1701" w:left="1701" w:header="1134" w:footer="709" w:gutter="0"/>
          <w:cols w:space="708"/>
          <w:docGrid w:linePitch="360"/>
        </w:sectPr>
      </w:pPr>
    </w:p>
    <w:p w14:paraId="7B90824E" w14:textId="0F7D70CB" w:rsidR="00B0331A" w:rsidRPr="00B70EE4" w:rsidRDefault="00B0331A" w:rsidP="00E16B1A">
      <w:pPr>
        <w:shd w:val="clear" w:color="auto" w:fill="FFFFFF"/>
        <w:spacing w:before="120" w:line="360" w:lineRule="auto"/>
        <w:ind w:left="0" w:right="0"/>
        <w:textAlignment w:val="baseline"/>
        <w:rPr>
          <w:color w:val="000000"/>
          <w:sz w:val="18"/>
          <w:szCs w:val="18"/>
        </w:rPr>
      </w:pPr>
      <w:r w:rsidRPr="00B70EE4">
        <w:rPr>
          <w:color w:val="000000"/>
          <w:sz w:val="18"/>
          <w:szCs w:val="18"/>
        </w:rPr>
        <w:t>1.</w:t>
      </w:r>
      <w:r w:rsidRPr="00B70EE4">
        <w:rPr>
          <w:color w:val="000000"/>
          <w:sz w:val="18"/>
          <w:szCs w:val="18"/>
        </w:rPr>
        <w:object w:dxaOrig="225" w:dyaOrig="225" w14:anchorId="18768BB1">
          <v:shape id="_x0000_i1075" type="#_x0000_t75" style="width:199.5pt;height:18pt" o:ole="">
            <v:imagedata r:id="rId23" o:title=""/>
          </v:shape>
          <w:control r:id="rId24" w:name="TextBox7" w:shapeid="_x0000_i1075"/>
        </w:object>
      </w:r>
      <w:r w:rsidRPr="00B70EE4">
        <w:rPr>
          <w:color w:val="000000"/>
          <w:sz w:val="18"/>
          <w:szCs w:val="18"/>
        </w:rPr>
        <w:t xml:space="preserve"> </w:t>
      </w:r>
    </w:p>
    <w:p w14:paraId="121FC776" w14:textId="236F9B9C" w:rsidR="00B0331A" w:rsidRPr="00B70EE4" w:rsidRDefault="00B0331A" w:rsidP="00E16B1A">
      <w:pPr>
        <w:shd w:val="clear" w:color="auto" w:fill="FFFFFF"/>
        <w:spacing w:line="360" w:lineRule="auto"/>
        <w:ind w:left="0" w:right="0"/>
        <w:textAlignment w:val="baseline"/>
        <w:rPr>
          <w:color w:val="000000"/>
          <w:sz w:val="18"/>
          <w:szCs w:val="18"/>
        </w:rPr>
      </w:pPr>
      <w:r w:rsidRPr="00B70EE4">
        <w:rPr>
          <w:color w:val="000000"/>
          <w:sz w:val="18"/>
          <w:szCs w:val="18"/>
        </w:rPr>
        <w:t>2.</w:t>
      </w:r>
      <w:r w:rsidRPr="00B70EE4">
        <w:rPr>
          <w:color w:val="000000"/>
          <w:sz w:val="18"/>
          <w:szCs w:val="18"/>
        </w:rPr>
        <w:object w:dxaOrig="225" w:dyaOrig="225" w14:anchorId="1742262D">
          <v:shape id="_x0000_i1077" type="#_x0000_t75" style="width:199.5pt;height:18pt" o:ole="">
            <v:imagedata r:id="rId23" o:title=""/>
          </v:shape>
          <w:control r:id="rId25" w:name="TextBox8" w:shapeid="_x0000_i1077"/>
        </w:object>
      </w:r>
    </w:p>
    <w:p w14:paraId="00B30AB7" w14:textId="6DAA42EA" w:rsidR="00B0331A" w:rsidRPr="00B70EE4" w:rsidRDefault="00B0331A" w:rsidP="00E16B1A">
      <w:pPr>
        <w:shd w:val="clear" w:color="auto" w:fill="FFFFFF"/>
        <w:spacing w:line="360" w:lineRule="auto"/>
        <w:ind w:left="0" w:right="0"/>
        <w:textAlignment w:val="baseline"/>
        <w:rPr>
          <w:color w:val="000000"/>
          <w:sz w:val="20"/>
          <w:szCs w:val="20"/>
        </w:rPr>
      </w:pPr>
      <w:r w:rsidRPr="00B70EE4">
        <w:rPr>
          <w:color w:val="000000"/>
          <w:sz w:val="20"/>
          <w:szCs w:val="20"/>
        </w:rPr>
        <w:t>3.</w:t>
      </w:r>
      <w:r w:rsidRPr="00B70EE4">
        <w:rPr>
          <w:color w:val="000000"/>
          <w:sz w:val="20"/>
          <w:szCs w:val="20"/>
        </w:rPr>
        <w:object w:dxaOrig="225" w:dyaOrig="225" w14:anchorId="5EA5ACCE">
          <v:shape id="_x0000_i1079" type="#_x0000_t75" style="width:198.75pt;height:18pt" o:ole="">
            <v:imagedata r:id="rId26" o:title=""/>
          </v:shape>
          <w:control r:id="rId27" w:name="TextBox9" w:shapeid="_x0000_i1079"/>
        </w:object>
      </w:r>
    </w:p>
    <w:p w14:paraId="29498051" w14:textId="335F78E6" w:rsidR="00B0331A" w:rsidRPr="00B70EE4" w:rsidRDefault="00B0331A" w:rsidP="00E16B1A">
      <w:pPr>
        <w:shd w:val="clear" w:color="auto" w:fill="FFFFFF"/>
        <w:spacing w:line="360" w:lineRule="auto"/>
        <w:ind w:left="0" w:right="0"/>
        <w:textAlignment w:val="baseline"/>
        <w:rPr>
          <w:color w:val="000000"/>
          <w:sz w:val="20"/>
          <w:szCs w:val="20"/>
        </w:rPr>
      </w:pPr>
      <w:r w:rsidRPr="00B70EE4">
        <w:rPr>
          <w:color w:val="000000"/>
          <w:sz w:val="20"/>
          <w:szCs w:val="20"/>
        </w:rPr>
        <w:t>4.</w:t>
      </w:r>
      <w:r w:rsidRPr="00B70EE4">
        <w:rPr>
          <w:color w:val="000000"/>
          <w:sz w:val="20"/>
          <w:szCs w:val="20"/>
        </w:rPr>
        <w:object w:dxaOrig="225" w:dyaOrig="225" w14:anchorId="7830A1B4">
          <v:shape id="_x0000_i1081" type="#_x0000_t75" style="width:198.75pt;height:18pt" o:ole="">
            <v:imagedata r:id="rId26" o:title=""/>
          </v:shape>
          <w:control r:id="rId28" w:name="TextBox10" w:shapeid="_x0000_i1081"/>
        </w:object>
      </w:r>
    </w:p>
    <w:p w14:paraId="7F6FDA1B" w14:textId="6099FA01" w:rsidR="00B0331A" w:rsidRPr="00B70EE4" w:rsidRDefault="00B0331A" w:rsidP="00E16B1A">
      <w:pPr>
        <w:shd w:val="clear" w:color="auto" w:fill="FFFFFF"/>
        <w:spacing w:line="360" w:lineRule="auto"/>
        <w:ind w:left="0" w:right="0"/>
        <w:textAlignment w:val="baseline"/>
        <w:rPr>
          <w:color w:val="000000"/>
          <w:sz w:val="20"/>
          <w:szCs w:val="20"/>
        </w:rPr>
      </w:pPr>
      <w:r w:rsidRPr="00B70EE4">
        <w:rPr>
          <w:color w:val="000000"/>
          <w:sz w:val="20"/>
          <w:szCs w:val="20"/>
        </w:rPr>
        <w:t>5.</w:t>
      </w:r>
      <w:r w:rsidRPr="00B70EE4">
        <w:rPr>
          <w:color w:val="000000"/>
          <w:sz w:val="20"/>
          <w:szCs w:val="20"/>
        </w:rPr>
        <w:object w:dxaOrig="225" w:dyaOrig="225" w14:anchorId="12DDA589">
          <v:shape id="_x0000_i1083" type="#_x0000_t75" style="width:198.75pt;height:18pt" o:ole="">
            <v:imagedata r:id="rId26" o:title=""/>
          </v:shape>
          <w:control r:id="rId29" w:name="TextBox11" w:shapeid="_x0000_i1083"/>
        </w:object>
      </w:r>
    </w:p>
    <w:p w14:paraId="428D4AAD" w14:textId="35D5C6F3" w:rsidR="00B0331A" w:rsidRPr="00B70EE4" w:rsidRDefault="00B70EE4" w:rsidP="00E16B1A">
      <w:pPr>
        <w:shd w:val="clear" w:color="auto" w:fill="FFFFFF"/>
        <w:spacing w:before="120" w:line="360" w:lineRule="auto"/>
        <w:ind w:left="0" w:right="0"/>
        <w:textAlignment w:val="baseline"/>
        <w:rPr>
          <w:color w:val="000000"/>
          <w:sz w:val="20"/>
          <w:szCs w:val="20"/>
        </w:rPr>
      </w:pPr>
      <w:r w:rsidRPr="00B70EE4">
        <w:rPr>
          <w:color w:val="000000"/>
          <w:sz w:val="20"/>
          <w:szCs w:val="20"/>
        </w:rPr>
        <w:br w:type="column"/>
      </w:r>
      <w:r w:rsidR="00B0331A" w:rsidRPr="00B70EE4">
        <w:rPr>
          <w:color w:val="000000"/>
          <w:sz w:val="20"/>
          <w:szCs w:val="20"/>
        </w:rPr>
        <w:t>6.</w:t>
      </w:r>
      <w:r w:rsidR="00B0331A" w:rsidRPr="00B70EE4">
        <w:rPr>
          <w:color w:val="000000"/>
          <w:sz w:val="20"/>
          <w:szCs w:val="20"/>
        </w:rPr>
        <w:object w:dxaOrig="225" w:dyaOrig="225" w14:anchorId="61F6AB84">
          <v:shape id="_x0000_i1085" type="#_x0000_t75" style="width:199.5pt;height:18pt" o:ole="">
            <v:imagedata r:id="rId23" o:title=""/>
          </v:shape>
          <w:control r:id="rId30" w:name="TextBox12" w:shapeid="_x0000_i1085"/>
        </w:object>
      </w:r>
    </w:p>
    <w:p w14:paraId="73FBEEF4" w14:textId="62713A3F" w:rsidR="00B0331A" w:rsidRPr="00B70EE4" w:rsidRDefault="00B0331A" w:rsidP="00E16B1A">
      <w:pPr>
        <w:shd w:val="clear" w:color="auto" w:fill="FFFFFF"/>
        <w:spacing w:line="360" w:lineRule="auto"/>
        <w:ind w:left="0" w:right="0"/>
        <w:textAlignment w:val="baseline"/>
        <w:rPr>
          <w:color w:val="000000"/>
          <w:sz w:val="20"/>
          <w:szCs w:val="20"/>
        </w:rPr>
      </w:pPr>
      <w:r w:rsidRPr="00B70EE4">
        <w:rPr>
          <w:color w:val="000000"/>
          <w:sz w:val="20"/>
          <w:szCs w:val="20"/>
        </w:rPr>
        <w:t>7.</w:t>
      </w:r>
      <w:r w:rsidRPr="00B70EE4">
        <w:rPr>
          <w:color w:val="000000"/>
          <w:sz w:val="20"/>
          <w:szCs w:val="20"/>
        </w:rPr>
        <w:object w:dxaOrig="225" w:dyaOrig="225" w14:anchorId="1AF21BB3">
          <v:shape id="_x0000_i1087" type="#_x0000_t75" style="width:199.5pt;height:18pt" o:ole="">
            <v:imagedata r:id="rId23" o:title=""/>
          </v:shape>
          <w:control r:id="rId31" w:name="TextBox13" w:shapeid="_x0000_i1087"/>
        </w:object>
      </w:r>
    </w:p>
    <w:p w14:paraId="5477A33D" w14:textId="4FEC09A7" w:rsidR="00B70EE4" w:rsidRPr="00B70EE4" w:rsidRDefault="00B70EE4" w:rsidP="00E16B1A">
      <w:pPr>
        <w:shd w:val="clear" w:color="auto" w:fill="FFFFFF"/>
        <w:spacing w:line="360" w:lineRule="auto"/>
        <w:ind w:left="0" w:right="0"/>
        <w:textAlignment w:val="baseline"/>
        <w:rPr>
          <w:color w:val="000000"/>
          <w:sz w:val="20"/>
          <w:szCs w:val="20"/>
        </w:rPr>
      </w:pPr>
      <w:r w:rsidRPr="00B70EE4">
        <w:rPr>
          <w:color w:val="000000"/>
          <w:sz w:val="20"/>
          <w:szCs w:val="20"/>
        </w:rPr>
        <w:t>8.</w:t>
      </w:r>
      <w:r w:rsidRPr="00B70EE4">
        <w:rPr>
          <w:color w:val="000000"/>
          <w:sz w:val="20"/>
          <w:szCs w:val="20"/>
        </w:rPr>
        <w:object w:dxaOrig="225" w:dyaOrig="225" w14:anchorId="714F6CA7">
          <v:shape id="_x0000_i1089" type="#_x0000_t75" style="width:199.5pt;height:18pt" o:ole="">
            <v:imagedata r:id="rId23" o:title=""/>
          </v:shape>
          <w:control r:id="rId32" w:name="TextBox14" w:shapeid="_x0000_i1089"/>
        </w:object>
      </w:r>
    </w:p>
    <w:p w14:paraId="67EF8C3E" w14:textId="4A0E88DB" w:rsidR="00B70EE4" w:rsidRPr="00B70EE4" w:rsidRDefault="00B70EE4" w:rsidP="00E16B1A">
      <w:pPr>
        <w:shd w:val="clear" w:color="auto" w:fill="FFFFFF"/>
        <w:spacing w:line="360" w:lineRule="auto"/>
        <w:ind w:left="0" w:right="0"/>
        <w:textAlignment w:val="baseline"/>
        <w:rPr>
          <w:color w:val="000000"/>
          <w:sz w:val="20"/>
          <w:szCs w:val="20"/>
        </w:rPr>
      </w:pPr>
      <w:r w:rsidRPr="00B70EE4">
        <w:rPr>
          <w:color w:val="000000"/>
          <w:sz w:val="20"/>
          <w:szCs w:val="20"/>
        </w:rPr>
        <w:t>9.</w:t>
      </w:r>
      <w:r w:rsidRPr="00B70EE4">
        <w:rPr>
          <w:color w:val="000000"/>
          <w:sz w:val="20"/>
          <w:szCs w:val="20"/>
        </w:rPr>
        <w:object w:dxaOrig="225" w:dyaOrig="225" w14:anchorId="6F6362A6">
          <v:shape id="_x0000_i1091" type="#_x0000_t75" style="width:199.5pt;height:18pt" o:ole="">
            <v:imagedata r:id="rId23" o:title=""/>
          </v:shape>
          <w:control r:id="rId33" w:name="TextBox15" w:shapeid="_x0000_i1091"/>
        </w:object>
      </w:r>
    </w:p>
    <w:p w14:paraId="731AFB07" w14:textId="20DC1749" w:rsidR="00B70EE4" w:rsidRDefault="00B70EE4" w:rsidP="00453BD1">
      <w:pPr>
        <w:shd w:val="clear" w:color="auto" w:fill="FFFFFF"/>
        <w:spacing w:line="360" w:lineRule="auto"/>
        <w:ind w:left="0" w:right="0"/>
        <w:textAlignment w:val="baseline"/>
        <w:rPr>
          <w:color w:val="000000"/>
          <w:sz w:val="20"/>
          <w:szCs w:val="20"/>
        </w:rPr>
        <w:sectPr w:rsidR="00B70EE4" w:rsidSect="00B70EE4">
          <w:type w:val="continuous"/>
          <w:pgSz w:w="11906" w:h="16838" w:code="9"/>
          <w:pgMar w:top="2943" w:right="1701" w:bottom="1701" w:left="1701" w:header="1134" w:footer="709" w:gutter="0"/>
          <w:cols w:num="2" w:space="0"/>
          <w:docGrid w:linePitch="360"/>
        </w:sectPr>
      </w:pPr>
      <w:r w:rsidRPr="00B70EE4">
        <w:rPr>
          <w:color w:val="000000"/>
          <w:sz w:val="20"/>
          <w:szCs w:val="20"/>
        </w:rPr>
        <w:t>10.</w:t>
      </w:r>
      <w:r w:rsidRPr="00B70EE4">
        <w:rPr>
          <w:color w:val="000000"/>
          <w:sz w:val="20"/>
          <w:szCs w:val="20"/>
        </w:rPr>
        <w:object w:dxaOrig="225" w:dyaOrig="225" w14:anchorId="14525520">
          <v:shape id="_x0000_i1093" type="#_x0000_t75" style="width:193.5pt;height:18pt" o:ole="">
            <v:imagedata r:id="rId34" o:title=""/>
          </v:shape>
          <w:control r:id="rId35" w:name="TextBox16" w:shapeid="_x0000_i1093"/>
        </w:object>
      </w:r>
    </w:p>
    <w:p w14:paraId="608759D6" w14:textId="77777777" w:rsidR="0003375C" w:rsidRDefault="0003375C" w:rsidP="00E16B1A">
      <w:pPr>
        <w:shd w:val="clear" w:color="auto" w:fill="FFFFFF"/>
        <w:spacing w:line="360" w:lineRule="auto"/>
        <w:ind w:left="0" w:right="0"/>
        <w:textAlignment w:val="baseline"/>
        <w:rPr>
          <w:color w:val="000000"/>
          <w:sz w:val="20"/>
          <w:szCs w:val="20"/>
        </w:rPr>
        <w:sectPr w:rsidR="0003375C" w:rsidSect="00B70EE4">
          <w:type w:val="continuous"/>
          <w:pgSz w:w="11906" w:h="16838" w:code="9"/>
          <w:pgMar w:top="2943" w:right="1701" w:bottom="1701" w:left="1701" w:header="1134" w:footer="709" w:gutter="0"/>
          <w:cols w:num="2" w:space="0"/>
          <w:docGrid w:linePitch="360"/>
        </w:sectPr>
      </w:pPr>
    </w:p>
    <w:p w14:paraId="120068CD" w14:textId="671A9D7F" w:rsidR="00B70EE4" w:rsidRDefault="00B70EE4" w:rsidP="00E16B1A">
      <w:pPr>
        <w:shd w:val="clear" w:color="auto" w:fill="FFFFFF"/>
        <w:spacing w:line="240" w:lineRule="auto"/>
        <w:ind w:left="0" w:right="0"/>
        <w:jc w:val="center"/>
        <w:textAlignment w:val="baseline"/>
        <w:rPr>
          <w:color w:val="000000"/>
          <w:sz w:val="22"/>
          <w:szCs w:val="22"/>
          <w:u w:val="single"/>
        </w:rPr>
      </w:pPr>
      <w:r w:rsidRPr="00E16B1A">
        <w:rPr>
          <w:color w:val="000000"/>
          <w:sz w:val="22"/>
          <w:szCs w:val="22"/>
        </w:rPr>
        <w:t xml:space="preserve">En </w:t>
      </w:r>
      <w:r w:rsidRPr="00E16B1A">
        <w:rPr>
          <w:color w:val="000000"/>
        </w:rPr>
        <w:object w:dxaOrig="225" w:dyaOrig="225" w14:anchorId="3982372A">
          <v:shape id="_x0000_i1095" type="#_x0000_t75" style="width:152.25pt;height:18pt" o:ole="">
            <v:imagedata r:id="rId36" o:title=""/>
          </v:shape>
          <w:control r:id="rId37" w:name="TextBox17" w:shapeid="_x0000_i1095"/>
        </w:object>
      </w:r>
      <w:r w:rsidRPr="00E16B1A">
        <w:rPr>
          <w:color w:val="000000"/>
          <w:sz w:val="22"/>
          <w:szCs w:val="22"/>
        </w:rPr>
        <w:t xml:space="preserve"> a</w:t>
      </w:r>
      <w:r w:rsidR="0003375C" w:rsidRPr="00E16B1A">
        <w:rPr>
          <w:color w:val="000000"/>
          <w:sz w:val="22"/>
          <w:szCs w:val="22"/>
        </w:rPr>
        <w:t xml:space="preserve"> </w:t>
      </w:r>
      <w:sdt>
        <w:sdtPr>
          <w:rPr>
            <w:color w:val="000000"/>
            <w:sz w:val="22"/>
            <w:szCs w:val="22"/>
            <w:u w:val="single"/>
          </w:rPr>
          <w:id w:val="1998459009"/>
          <w:placeholder>
            <w:docPart w:val="1F2044598FE2402099EFF0157E5D0F64"/>
          </w:placeholder>
          <w:dropDownList>
            <w:listItem w:displayText="1" w:value="1"/>
            <w:listItem w:displayText="2" w:value="2"/>
            <w:listItem w:displayText="3" w:value="3"/>
            <w:listItem w:displayText="4" w:value="4"/>
            <w:listItem w:displayText="5" w:value="5"/>
            <w:listItem w:displayText="6" w:value="6"/>
            <w:listItem w:displayText="7" w:value="7"/>
            <w:listItem w:displayText="8" w:value="8"/>
            <w:listItem w:displayText="9" w:value="9"/>
            <w:listItem w:displayText="10" w:value="10"/>
            <w:listItem w:displayText="11" w:value="11"/>
            <w:listItem w:displayText="12" w:value="12"/>
            <w:listItem w:displayText="13" w:value="13"/>
            <w:listItem w:displayText="14" w:value="14"/>
            <w:listItem w:displayText="15" w:value="15"/>
            <w:listItem w:displayText="16" w:value="16"/>
            <w:listItem w:displayText="17" w:value="17"/>
            <w:listItem w:displayText="18" w:value="18"/>
            <w:listItem w:displayText="19" w:value="19"/>
            <w:listItem w:displayText="20" w:value="20"/>
            <w:listItem w:displayText="21" w:value="21"/>
            <w:listItem w:displayText="22" w:value="22"/>
            <w:listItem w:displayText="23" w:value="23"/>
            <w:listItem w:displayText="24" w:value="24"/>
            <w:listItem w:displayText="25" w:value="25"/>
            <w:listItem w:displayText="26" w:value="26"/>
            <w:listItem w:displayText="27" w:value="27"/>
            <w:listItem w:displayText="28" w:value="28"/>
            <w:listItem w:displayText="29" w:value="29"/>
            <w:listItem w:displayText="30" w:value="30"/>
            <w:listItem w:displayText="31" w:value="31"/>
            <w:listItem w:displayText=" " w:value=" "/>
          </w:dropDownList>
        </w:sdtPr>
        <w:sdtEndPr/>
        <w:sdtContent>
          <w:r w:rsidR="002B01A5">
            <w:rPr>
              <w:color w:val="000000"/>
              <w:sz w:val="22"/>
              <w:szCs w:val="22"/>
              <w:u w:val="single"/>
            </w:rPr>
            <w:t xml:space="preserve"> </w:t>
          </w:r>
        </w:sdtContent>
      </w:sdt>
      <w:r w:rsidR="0003375C" w:rsidRPr="00E16B1A">
        <w:rPr>
          <w:color w:val="000000"/>
          <w:sz w:val="22"/>
          <w:szCs w:val="22"/>
        </w:rPr>
        <w:t xml:space="preserve"> </w:t>
      </w:r>
      <w:r w:rsidR="00E16B1A" w:rsidRPr="00E16B1A">
        <w:rPr>
          <w:color w:val="000000"/>
          <w:sz w:val="22"/>
          <w:szCs w:val="22"/>
        </w:rPr>
        <w:t xml:space="preserve">de </w:t>
      </w:r>
      <w:sdt>
        <w:sdtPr>
          <w:rPr>
            <w:color w:val="000000"/>
            <w:sz w:val="22"/>
            <w:szCs w:val="22"/>
            <w:u w:val="single"/>
          </w:rPr>
          <w:id w:val="-1464033905"/>
          <w:placeholder>
            <w:docPart w:val="32AEE2B50DDB481A91A3E08D02353A4D"/>
          </w:placeholder>
          <w:dropDownList>
            <w:listItem w:displayText=" " w:value=" "/>
            <w:listItem w:displayText="enero" w:value="enero"/>
            <w:listItem w:displayText="febrero" w:value="febrero"/>
            <w:listItem w:displayText="marzo" w:value="marzo"/>
            <w:listItem w:displayText="abril" w:value="abril"/>
            <w:listItem w:displayText="mayo" w:value="mayo"/>
            <w:listItem w:displayText="junio" w:value="junio"/>
            <w:listItem w:displayText="julio" w:value="julio"/>
            <w:listItem w:displayText="agosto" w:value="agosto"/>
            <w:listItem w:displayText="sepiembre" w:value="sepiembre"/>
            <w:listItem w:displayText="octubre" w:value="octubre"/>
            <w:listItem w:displayText="noviembre" w:value="noviembre"/>
            <w:listItem w:displayText="diciembre" w:value="diciembre"/>
          </w:dropDownList>
        </w:sdtPr>
        <w:sdtEndPr/>
        <w:sdtContent>
          <w:r w:rsidR="002B01A5">
            <w:rPr>
              <w:color w:val="000000"/>
              <w:sz w:val="22"/>
              <w:szCs w:val="22"/>
              <w:u w:val="single"/>
            </w:rPr>
            <w:t xml:space="preserve"> </w:t>
          </w:r>
        </w:sdtContent>
      </w:sdt>
      <w:r w:rsidR="00E16B1A" w:rsidRPr="00E16B1A">
        <w:rPr>
          <w:color w:val="000000"/>
          <w:sz w:val="22"/>
          <w:szCs w:val="22"/>
        </w:rPr>
        <w:t xml:space="preserve"> de 20</w:t>
      </w:r>
      <w:sdt>
        <w:sdtPr>
          <w:rPr>
            <w:color w:val="000000"/>
            <w:sz w:val="22"/>
            <w:szCs w:val="22"/>
            <w:u w:val="single"/>
          </w:rPr>
          <w:id w:val="1070544396"/>
          <w:placeholder>
            <w:docPart w:val="6A795EEBECC9460987D1E2B2B74A190C"/>
          </w:placeholder>
          <w:dropDownList>
            <w:listItem w:value="Elija un elemento."/>
            <w:listItem w:displayText=" " w:value=" "/>
            <w:listItem w:displayText="26" w:value="26"/>
            <w:listItem w:displayText="27" w:value="27"/>
            <w:listItem w:displayText="28" w:value="28"/>
            <w:listItem w:displayText="29" w:value="29"/>
            <w:listItem w:displayText="30" w:value="30"/>
            <w:listItem w:displayText="31" w:value="31"/>
            <w:listItem w:displayText="32" w:value="32"/>
            <w:listItem w:displayText="33" w:value="33"/>
            <w:listItem w:displayText="34" w:value="34"/>
            <w:listItem w:displayText="35" w:value="35"/>
            <w:listItem w:displayText="36" w:value="36"/>
            <w:listItem w:displayText="37" w:value="37"/>
            <w:listItem w:displayText="38" w:value="38"/>
            <w:listItem w:displayText="39" w:value="39"/>
            <w:listItem w:displayText="40" w:value="40"/>
            <w:listItem w:displayText="41" w:value="41"/>
            <w:listItem w:displayText="42" w:value="42"/>
            <w:listItem w:displayText="43" w:value="43"/>
            <w:listItem w:displayText="44" w:value="44"/>
            <w:listItem w:displayText="45" w:value="45"/>
            <w:listItem w:displayText="46" w:value="46"/>
            <w:listItem w:displayText="47" w:value="47"/>
            <w:listItem w:displayText="48" w:value="48"/>
            <w:listItem w:displayText="49" w:value="49"/>
            <w:listItem w:displayText="50" w:value="50"/>
          </w:dropDownList>
        </w:sdtPr>
        <w:sdtEndPr/>
        <w:sdtContent>
          <w:r w:rsidR="002B01A5">
            <w:rPr>
              <w:color w:val="000000"/>
              <w:sz w:val="22"/>
              <w:szCs w:val="22"/>
              <w:u w:val="single"/>
            </w:rPr>
            <w:t xml:space="preserve"> </w:t>
          </w:r>
        </w:sdtContent>
      </w:sdt>
      <w:r w:rsidR="00E16B1A" w:rsidRPr="00E16B1A">
        <w:rPr>
          <w:color w:val="000000"/>
          <w:sz w:val="22"/>
          <w:szCs w:val="22"/>
          <w:u w:val="single"/>
        </w:rPr>
        <w:t>.</w:t>
      </w:r>
    </w:p>
    <w:p w14:paraId="517161E4" w14:textId="4C15D6EC" w:rsidR="00E16B1A" w:rsidRDefault="00E16B1A" w:rsidP="00E16B1A">
      <w:pPr>
        <w:shd w:val="clear" w:color="auto" w:fill="FFFFFF"/>
        <w:spacing w:line="240" w:lineRule="auto"/>
        <w:ind w:left="0" w:right="0"/>
        <w:jc w:val="center"/>
        <w:textAlignment w:val="baseline"/>
        <w:rPr>
          <w:color w:val="000000"/>
          <w:sz w:val="22"/>
          <w:szCs w:val="22"/>
          <w:u w:val="single"/>
        </w:rPr>
      </w:pPr>
    </w:p>
    <w:p w14:paraId="7CE3060E" w14:textId="2C6C3DA0" w:rsidR="00E16B1A" w:rsidRDefault="00E16B1A" w:rsidP="00E16B1A">
      <w:pPr>
        <w:shd w:val="clear" w:color="auto" w:fill="FFFFFF"/>
        <w:spacing w:line="240" w:lineRule="auto"/>
        <w:ind w:left="0" w:right="0"/>
        <w:jc w:val="center"/>
        <w:textAlignment w:val="baseline"/>
        <w:rPr>
          <w:color w:val="000000"/>
          <w:sz w:val="22"/>
          <w:szCs w:val="22"/>
          <w:u w:val="single"/>
        </w:rPr>
      </w:pPr>
    </w:p>
    <w:p w14:paraId="1D7F8559" w14:textId="77777777" w:rsidR="00E16B1A" w:rsidRDefault="00E16B1A" w:rsidP="00E16B1A">
      <w:pPr>
        <w:shd w:val="clear" w:color="auto" w:fill="FFFFFF"/>
        <w:spacing w:line="240" w:lineRule="auto"/>
        <w:ind w:left="0" w:right="0"/>
        <w:jc w:val="center"/>
        <w:textAlignment w:val="baseline"/>
        <w:rPr>
          <w:color w:val="000000"/>
          <w:sz w:val="22"/>
          <w:szCs w:val="22"/>
        </w:rPr>
      </w:pPr>
    </w:p>
    <w:p w14:paraId="61432649" w14:textId="77777777" w:rsidR="00E16B1A" w:rsidRDefault="00E16B1A" w:rsidP="00E16B1A">
      <w:pPr>
        <w:shd w:val="clear" w:color="auto" w:fill="FFFFFF"/>
        <w:spacing w:line="240" w:lineRule="auto"/>
        <w:ind w:left="0" w:right="0"/>
        <w:textAlignment w:val="baseline"/>
        <w:rPr>
          <w:color w:val="000000"/>
          <w:sz w:val="22"/>
          <w:szCs w:val="22"/>
        </w:rPr>
      </w:pPr>
    </w:p>
    <w:p w14:paraId="4ADFD547" w14:textId="77777777" w:rsidR="00E16B1A" w:rsidRDefault="00E16B1A" w:rsidP="00E16B1A">
      <w:pPr>
        <w:shd w:val="clear" w:color="auto" w:fill="FFFFFF"/>
        <w:spacing w:line="240" w:lineRule="auto"/>
        <w:ind w:left="0" w:right="0"/>
        <w:jc w:val="center"/>
        <w:textAlignment w:val="baseline"/>
        <w:rPr>
          <w:color w:val="000000"/>
          <w:sz w:val="22"/>
          <w:szCs w:val="22"/>
        </w:rPr>
      </w:pPr>
    </w:p>
    <w:p w14:paraId="6229D651" w14:textId="77777777" w:rsidR="00E16B1A" w:rsidRDefault="00E16B1A" w:rsidP="00E16B1A">
      <w:pPr>
        <w:shd w:val="clear" w:color="auto" w:fill="FFFFFF"/>
        <w:spacing w:line="240" w:lineRule="auto"/>
        <w:ind w:left="0" w:right="0"/>
        <w:jc w:val="center"/>
        <w:textAlignment w:val="baseline"/>
        <w:rPr>
          <w:color w:val="000000"/>
          <w:sz w:val="22"/>
          <w:szCs w:val="22"/>
        </w:rPr>
      </w:pPr>
    </w:p>
    <w:p w14:paraId="4CE57F74" w14:textId="77777777" w:rsidR="00E16B1A" w:rsidRDefault="00E16B1A" w:rsidP="00E16B1A">
      <w:pPr>
        <w:shd w:val="clear" w:color="auto" w:fill="FFFFFF"/>
        <w:spacing w:line="240" w:lineRule="auto"/>
        <w:ind w:left="0" w:right="0"/>
        <w:jc w:val="center"/>
        <w:textAlignment w:val="baseline"/>
        <w:rPr>
          <w:color w:val="000000"/>
          <w:sz w:val="22"/>
          <w:szCs w:val="22"/>
        </w:rPr>
      </w:pPr>
    </w:p>
    <w:p w14:paraId="4F84E463" w14:textId="1F4840BB" w:rsidR="00E16B1A" w:rsidRPr="00E16B1A" w:rsidRDefault="00E16B1A" w:rsidP="00E16B1A">
      <w:pPr>
        <w:shd w:val="clear" w:color="auto" w:fill="FFFFFF"/>
        <w:spacing w:line="240" w:lineRule="auto"/>
        <w:ind w:left="0" w:right="0"/>
        <w:jc w:val="center"/>
        <w:textAlignment w:val="baseline"/>
        <w:rPr>
          <w:color w:val="7F7F7F" w:themeColor="text1" w:themeTint="80"/>
          <w:sz w:val="20"/>
          <w:szCs w:val="20"/>
        </w:rPr>
      </w:pPr>
      <w:r w:rsidRPr="00E16B1A">
        <w:rPr>
          <w:color w:val="7F7F7F" w:themeColor="text1" w:themeTint="80"/>
          <w:sz w:val="20"/>
          <w:szCs w:val="20"/>
        </w:rPr>
        <w:t>(Firma)</w:t>
      </w:r>
    </w:p>
    <w:sectPr w:rsidR="00E16B1A" w:rsidRPr="00E16B1A" w:rsidSect="0003375C">
      <w:type w:val="continuous"/>
      <w:pgSz w:w="11906" w:h="16838" w:code="9"/>
      <w:pgMar w:top="2943" w:right="1701" w:bottom="1701" w:left="1701" w:header="1134" w:footer="709" w:gutter="0"/>
      <w:cols w:space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546BD6" w14:textId="77777777" w:rsidR="00E670C8" w:rsidRDefault="00E670C8" w:rsidP="00814202">
      <w:pPr>
        <w:spacing w:line="240" w:lineRule="auto"/>
      </w:pPr>
      <w:r>
        <w:separator/>
      </w:r>
    </w:p>
  </w:endnote>
  <w:endnote w:type="continuationSeparator" w:id="0">
    <w:p w14:paraId="27335819" w14:textId="77777777" w:rsidR="00E670C8" w:rsidRDefault="00E670C8" w:rsidP="0081420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589135" w14:textId="77777777" w:rsidR="00656AB2" w:rsidRDefault="00656AB2" w:rsidP="00656AB2">
    <w:pPr>
      <w:pStyle w:val="Piedepgina"/>
      <w:jc w:val="center"/>
      <w:rPr>
        <w:sz w:val="16"/>
        <w:szCs w:val="16"/>
      </w:rPr>
    </w:pPr>
    <w:r w:rsidRPr="00656AB2">
      <w:rPr>
        <w:sz w:val="16"/>
        <w:szCs w:val="16"/>
      </w:rPr>
      <w:t>Avenida de Portugal, 58; 47400 Medina del Campo</w:t>
    </w:r>
  </w:p>
  <w:p w14:paraId="24C759D3" w14:textId="77777777" w:rsidR="00656AB2" w:rsidRPr="00656AB2" w:rsidRDefault="00656AB2" w:rsidP="00656AB2">
    <w:pPr>
      <w:pStyle w:val="Piedepgina"/>
      <w:jc w:val="center"/>
      <w:rPr>
        <w:sz w:val="16"/>
        <w:szCs w:val="16"/>
      </w:rPr>
    </w:pPr>
    <w:r>
      <w:rPr>
        <w:sz w:val="16"/>
        <w:szCs w:val="16"/>
      </w:rPr>
      <w:t>Tfno. 983 81 30 37</w:t>
    </w:r>
  </w:p>
  <w:p w14:paraId="0ECDB6A4" w14:textId="77777777" w:rsidR="00656AB2" w:rsidRDefault="00656AB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44888D" w14:textId="77777777" w:rsidR="00E670C8" w:rsidRDefault="00E670C8" w:rsidP="00814202">
      <w:pPr>
        <w:spacing w:line="240" w:lineRule="auto"/>
      </w:pPr>
      <w:r>
        <w:separator/>
      </w:r>
    </w:p>
  </w:footnote>
  <w:footnote w:type="continuationSeparator" w:id="0">
    <w:p w14:paraId="633E30AA" w14:textId="77777777" w:rsidR="00E670C8" w:rsidRDefault="00E670C8" w:rsidP="0081420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AD7A19" w14:textId="77777777" w:rsidR="00814202" w:rsidRDefault="00656AB2">
    <w:pPr>
      <w:pStyle w:val="Encabezado"/>
    </w:pPr>
    <w:r>
      <w:rPr>
        <w:noProof/>
      </w:rPr>
      <mc:AlternateContent>
        <mc:Choice Requires="wpg">
          <w:drawing>
            <wp:anchor distT="0" distB="0" distL="114300" distR="114300" simplePos="0" relativeHeight="251657728" behindDoc="0" locked="0" layoutInCell="1" allowOverlap="1" wp14:anchorId="41AB2138" wp14:editId="5D262D05">
              <wp:simplePos x="0" y="0"/>
              <wp:positionH relativeFrom="column">
                <wp:posOffset>-360045</wp:posOffset>
              </wp:positionH>
              <wp:positionV relativeFrom="paragraph">
                <wp:posOffset>0</wp:posOffset>
              </wp:positionV>
              <wp:extent cx="5998210" cy="861060"/>
              <wp:effectExtent l="1905" t="0" r="635" b="0"/>
              <wp:wrapNone/>
              <wp:docPr id="1" name="Group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998210" cy="861060"/>
                        <a:chOff x="1134" y="1134"/>
                        <a:chExt cx="9446" cy="1356"/>
                      </a:xfrm>
                    </wpg:grpSpPr>
                    <pic:pic xmlns:pic="http://schemas.openxmlformats.org/drawingml/2006/picture">
                      <pic:nvPicPr>
                        <pic:cNvPr id="2" name="1 Imagen" descr="Educación gris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134" y="1134"/>
                          <a:ext cx="2589" cy="1200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3" name="Text Box 6"/>
                      <wps:cNvSpPr txBox="1">
                        <a:spLocks noChangeArrowheads="1"/>
                      </wps:cNvSpPr>
                      <wps:spPr bwMode="auto">
                        <a:xfrm>
                          <a:off x="8415" y="2009"/>
                          <a:ext cx="2165" cy="48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C9A0431" w14:textId="77777777" w:rsidR="00376BC0" w:rsidRPr="00376BC0" w:rsidRDefault="00695B53" w:rsidP="002F6F6A">
                            <w:pPr>
                              <w:ind w:left="0"/>
                              <w:jc w:val="left"/>
                              <w:rPr>
                                <w:rFonts w:ascii="Trebuchet MS" w:hAnsi="Trebuchet MS"/>
                                <w:sz w:val="18"/>
                              </w:rPr>
                            </w:pPr>
                            <w:r>
                              <w:rPr>
                                <w:rFonts w:ascii="Trebuchet MS" w:hAnsi="Trebuchet MS"/>
                                <w:sz w:val="18"/>
                              </w:rPr>
                              <w:t>CI</w:t>
                            </w:r>
                            <w:r w:rsidR="002F6F6A">
                              <w:rPr>
                                <w:rFonts w:ascii="Trebuchet MS" w:hAnsi="Trebuchet MS"/>
                                <w:sz w:val="18"/>
                              </w:rPr>
                              <w:t>FP MEDINA DEL CAMPO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41AB2138" id="Group 9" o:spid="_x0000_s1026" style="position:absolute;left:0;text-align:left;margin-left:-28.35pt;margin-top:0;width:472.3pt;height:67.8pt;z-index:251657728" coordorigin="1134,1134" coordsize="9446,135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1 Imagen" o:spid="_x0000_s1027" type="#_x0000_t75" alt="Educación gris.jpg" style="position:absolute;left:1134;top:1134;width:2589;height:12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">
                <v:imagedata r:id="rId2" o:title="Educación gris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8" type="#_x0000_t202" style="position:absolute;left:8415;top:2009;width:2165;height:4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" stroked="f">
                <v:textbox inset="0,0,0,0">
                  <w:txbxContent>
                    <w:p w14:paraId="1C9A0431" w14:textId="77777777" w:rsidR="00376BC0" w:rsidRPr="00376BC0" w:rsidRDefault="00695B53" w:rsidP="002F6F6A">
                      <w:pPr>
                        <w:ind w:left="0"/>
                        <w:jc w:val="left"/>
                        <w:rPr>
                          <w:rFonts w:ascii="Trebuchet MS" w:hAnsi="Trebuchet MS"/>
                          <w:sz w:val="18"/>
                        </w:rPr>
                      </w:pPr>
                      <w:r>
                        <w:rPr>
                          <w:rFonts w:ascii="Trebuchet MS" w:hAnsi="Trebuchet MS"/>
                          <w:sz w:val="18"/>
                        </w:rPr>
                        <w:t>CI</w:t>
                      </w:r>
                      <w:r w:rsidR="002F6F6A">
                        <w:rPr>
                          <w:rFonts w:ascii="Trebuchet MS" w:hAnsi="Trebuchet MS"/>
                          <w:sz w:val="18"/>
                        </w:rPr>
                        <w:t>FP MEDINA DEL CAMPO</w:t>
                      </w:r>
                    </w:p>
                  </w:txbxContent>
                </v:textbox>
              </v:shape>
            </v:group>
          </w:pict>
        </mc:Fallback>
      </mc:AlternateContent>
    </w:r>
  </w:p>
  <w:p w14:paraId="0B31D02D" w14:textId="77777777" w:rsidR="00814202" w:rsidRDefault="00814202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2A51C2"/>
    <w:multiLevelType w:val="hybridMultilevel"/>
    <w:tmpl w:val="A5E0FD18"/>
    <w:lvl w:ilvl="0" w:tplc="910AB8DE">
      <w:numFmt w:val="bullet"/>
      <w:lvlText w:val="-"/>
      <w:lvlJc w:val="left"/>
      <w:pPr>
        <w:ind w:left="-179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54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26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198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270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42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14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486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5581" w:hanging="360"/>
      </w:pPr>
      <w:rPr>
        <w:rFonts w:ascii="Wingdings" w:hAnsi="Wingdings" w:hint="default"/>
      </w:rPr>
    </w:lvl>
  </w:abstractNum>
  <w:abstractNum w:abstractNumId="1" w15:restartNumberingAfterBreak="0">
    <w:nsid w:val="73B64F59"/>
    <w:multiLevelType w:val="multilevel"/>
    <w:tmpl w:val="B9684B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E0A0D32"/>
    <w:multiLevelType w:val="multilevel"/>
    <w:tmpl w:val="D93C52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stylePaneFormatFilter w:val="5224" w:allStyles="0" w:customStyles="0" w:latentStyles="1" w:stylesInUse="0" w:headingStyles="1" w:numberingStyles="0" w:tableStyles="0" w:directFormattingOnRuns="0" w:directFormattingOnParagraphs="1" w:directFormattingOnNumbering="0" w:directFormattingOnTables="0" w:clearFormatting="1" w:top3HeadingStyles="0" w:visibleStyles="1" w:alternateStyleNames="0"/>
  <w:documentProtection w:edit="forms" w:enforcement="1" w:cryptProviderType="rsaAES" w:cryptAlgorithmClass="hash" w:cryptAlgorithmType="typeAny" w:cryptAlgorithmSid="14" w:cryptSpinCount="100000" w:hash="nED6/C+spcu+EYB2dE89KhPHywTNrFHyy5XY65naUhD6M42MpRhyU0b+qv08SUq9ckdLIahappTUxAhbaXuITQ==" w:salt="VCWLhU+Qh5v/JNIBdZNn/g==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6AB2"/>
    <w:rsid w:val="000143FC"/>
    <w:rsid w:val="00023A97"/>
    <w:rsid w:val="0003375C"/>
    <w:rsid w:val="0004090D"/>
    <w:rsid w:val="00044BEC"/>
    <w:rsid w:val="00090625"/>
    <w:rsid w:val="000C4F75"/>
    <w:rsid w:val="000D6BD2"/>
    <w:rsid w:val="000E36A3"/>
    <w:rsid w:val="000F1E3E"/>
    <w:rsid w:val="000F72C3"/>
    <w:rsid w:val="001225CB"/>
    <w:rsid w:val="00126D10"/>
    <w:rsid w:val="00177B15"/>
    <w:rsid w:val="00182773"/>
    <w:rsid w:val="00185741"/>
    <w:rsid w:val="001917DA"/>
    <w:rsid w:val="001945E9"/>
    <w:rsid w:val="001C2AE1"/>
    <w:rsid w:val="001E565A"/>
    <w:rsid w:val="001F41B8"/>
    <w:rsid w:val="00203080"/>
    <w:rsid w:val="00211C29"/>
    <w:rsid w:val="002922D5"/>
    <w:rsid w:val="002A2DF0"/>
    <w:rsid w:val="002B01A5"/>
    <w:rsid w:val="002B0E61"/>
    <w:rsid w:val="002B34EF"/>
    <w:rsid w:val="002F6F6A"/>
    <w:rsid w:val="0032362C"/>
    <w:rsid w:val="0033613B"/>
    <w:rsid w:val="00376BC0"/>
    <w:rsid w:val="00380D84"/>
    <w:rsid w:val="0038584D"/>
    <w:rsid w:val="003A6482"/>
    <w:rsid w:val="003B2A4F"/>
    <w:rsid w:val="003D59DF"/>
    <w:rsid w:val="00413D97"/>
    <w:rsid w:val="004175EB"/>
    <w:rsid w:val="004256C4"/>
    <w:rsid w:val="0043099F"/>
    <w:rsid w:val="004460F2"/>
    <w:rsid w:val="00453BD1"/>
    <w:rsid w:val="00487A10"/>
    <w:rsid w:val="004951BF"/>
    <w:rsid w:val="004A4FAA"/>
    <w:rsid w:val="004C3A0B"/>
    <w:rsid w:val="004D0B69"/>
    <w:rsid w:val="004F519B"/>
    <w:rsid w:val="004F73FE"/>
    <w:rsid w:val="0050381B"/>
    <w:rsid w:val="00506123"/>
    <w:rsid w:val="0050726F"/>
    <w:rsid w:val="0051751D"/>
    <w:rsid w:val="00517F86"/>
    <w:rsid w:val="00521C81"/>
    <w:rsid w:val="005275AC"/>
    <w:rsid w:val="00533270"/>
    <w:rsid w:val="005367DF"/>
    <w:rsid w:val="00536CA9"/>
    <w:rsid w:val="005439F8"/>
    <w:rsid w:val="00576541"/>
    <w:rsid w:val="00583E8A"/>
    <w:rsid w:val="005844F6"/>
    <w:rsid w:val="00587313"/>
    <w:rsid w:val="005B638D"/>
    <w:rsid w:val="005C1C54"/>
    <w:rsid w:val="00613916"/>
    <w:rsid w:val="006172D1"/>
    <w:rsid w:val="006437CE"/>
    <w:rsid w:val="00656AB2"/>
    <w:rsid w:val="00695B53"/>
    <w:rsid w:val="00696DC8"/>
    <w:rsid w:val="006B0E82"/>
    <w:rsid w:val="006C1FF9"/>
    <w:rsid w:val="006C6BD0"/>
    <w:rsid w:val="006F3438"/>
    <w:rsid w:val="00707781"/>
    <w:rsid w:val="00731AEC"/>
    <w:rsid w:val="00733043"/>
    <w:rsid w:val="00742CF3"/>
    <w:rsid w:val="007731BC"/>
    <w:rsid w:val="00785741"/>
    <w:rsid w:val="00787235"/>
    <w:rsid w:val="00797958"/>
    <w:rsid w:val="007A0498"/>
    <w:rsid w:val="007B2C9E"/>
    <w:rsid w:val="007B7A0C"/>
    <w:rsid w:val="007C450C"/>
    <w:rsid w:val="007C45C0"/>
    <w:rsid w:val="007C46C2"/>
    <w:rsid w:val="007D57F3"/>
    <w:rsid w:val="007F2C1D"/>
    <w:rsid w:val="007F6CFB"/>
    <w:rsid w:val="00814202"/>
    <w:rsid w:val="00832955"/>
    <w:rsid w:val="00846F96"/>
    <w:rsid w:val="00853B1A"/>
    <w:rsid w:val="00890C1A"/>
    <w:rsid w:val="008A4C5A"/>
    <w:rsid w:val="008E0943"/>
    <w:rsid w:val="00931E52"/>
    <w:rsid w:val="00946AEA"/>
    <w:rsid w:val="0095224B"/>
    <w:rsid w:val="00985AB3"/>
    <w:rsid w:val="009A1E6D"/>
    <w:rsid w:val="009B40FB"/>
    <w:rsid w:val="009B4280"/>
    <w:rsid w:val="009B5FB3"/>
    <w:rsid w:val="009D2BE8"/>
    <w:rsid w:val="009E1E5A"/>
    <w:rsid w:val="00A03013"/>
    <w:rsid w:val="00A30B63"/>
    <w:rsid w:val="00A60ED4"/>
    <w:rsid w:val="00A77B52"/>
    <w:rsid w:val="00A97F71"/>
    <w:rsid w:val="00AA036F"/>
    <w:rsid w:val="00AA38E6"/>
    <w:rsid w:val="00AB31F2"/>
    <w:rsid w:val="00AE6C3E"/>
    <w:rsid w:val="00B0331A"/>
    <w:rsid w:val="00B1741C"/>
    <w:rsid w:val="00B22D74"/>
    <w:rsid w:val="00B61A7F"/>
    <w:rsid w:val="00B70EE4"/>
    <w:rsid w:val="00B9042A"/>
    <w:rsid w:val="00BA39EE"/>
    <w:rsid w:val="00BA6D0F"/>
    <w:rsid w:val="00BC63A4"/>
    <w:rsid w:val="00BE13FA"/>
    <w:rsid w:val="00C259A1"/>
    <w:rsid w:val="00C429AB"/>
    <w:rsid w:val="00C50DF6"/>
    <w:rsid w:val="00C52F71"/>
    <w:rsid w:val="00C648EB"/>
    <w:rsid w:val="00CA6C98"/>
    <w:rsid w:val="00CE33DE"/>
    <w:rsid w:val="00D06910"/>
    <w:rsid w:val="00D2189A"/>
    <w:rsid w:val="00D230E4"/>
    <w:rsid w:val="00D257C1"/>
    <w:rsid w:val="00D26853"/>
    <w:rsid w:val="00D5397C"/>
    <w:rsid w:val="00D71F76"/>
    <w:rsid w:val="00D851CF"/>
    <w:rsid w:val="00DA2FC1"/>
    <w:rsid w:val="00DB4FC6"/>
    <w:rsid w:val="00DD159B"/>
    <w:rsid w:val="00DF1386"/>
    <w:rsid w:val="00E15E76"/>
    <w:rsid w:val="00E16B1A"/>
    <w:rsid w:val="00E265E2"/>
    <w:rsid w:val="00E47C99"/>
    <w:rsid w:val="00E670C8"/>
    <w:rsid w:val="00E933C4"/>
    <w:rsid w:val="00EC0097"/>
    <w:rsid w:val="00EC133B"/>
    <w:rsid w:val="00EE7558"/>
    <w:rsid w:val="00F112FB"/>
    <w:rsid w:val="00F128F9"/>
    <w:rsid w:val="00F37DDB"/>
    <w:rsid w:val="00F54C4C"/>
    <w:rsid w:val="00F60887"/>
    <w:rsid w:val="00F6254E"/>
    <w:rsid w:val="00F717EC"/>
    <w:rsid w:val="00F825E7"/>
    <w:rsid w:val="00FB5D54"/>
    <w:rsid w:val="00FC10B8"/>
    <w:rsid w:val="00FC741E"/>
    <w:rsid w:val="00FF3FD8"/>
    <w:rsid w:val="3195E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62A9DE32"/>
  <w15:docId w15:val="{6F9F0825-F482-4613-BF96-C0E482DDD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Times New Roman" w:hAnsi="Arial" w:cs="Arial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7958"/>
    <w:pPr>
      <w:spacing w:line="480" w:lineRule="auto"/>
      <w:ind w:left="-539" w:right="-493"/>
      <w:jc w:val="both"/>
    </w:pPr>
    <w:rPr>
      <w:sz w:val="24"/>
      <w:szCs w:val="24"/>
    </w:rPr>
  </w:style>
  <w:style w:type="paragraph" w:styleId="Ttulo2">
    <w:name w:val="heading 2"/>
    <w:basedOn w:val="Normal"/>
    <w:link w:val="Ttulo2Car"/>
    <w:uiPriority w:val="9"/>
    <w:qFormat/>
    <w:rsid w:val="006C6BD0"/>
    <w:pPr>
      <w:spacing w:before="100" w:beforeAutospacing="1" w:after="100" w:afterAutospacing="1" w:line="240" w:lineRule="auto"/>
      <w:ind w:left="0" w:right="0"/>
      <w:jc w:val="left"/>
      <w:outlineLvl w:val="1"/>
    </w:pPr>
    <w:rPr>
      <w:rFonts w:ascii="Times New Roman" w:hAnsi="Times New Roman" w:cs="Times New Roman"/>
      <w:b/>
      <w:bCs/>
      <w:sz w:val="36"/>
      <w:szCs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link w:val="TtuloCar"/>
    <w:qFormat/>
    <w:rsid w:val="00797958"/>
    <w:pPr>
      <w:jc w:val="center"/>
    </w:pPr>
    <w:rPr>
      <w:b/>
      <w:bCs/>
    </w:rPr>
  </w:style>
  <w:style w:type="character" w:customStyle="1" w:styleId="TtuloCar">
    <w:name w:val="Título Car"/>
    <w:basedOn w:val="Fuentedeprrafopredeter"/>
    <w:link w:val="Ttulo"/>
    <w:rsid w:val="00797958"/>
    <w:rPr>
      <w:rFonts w:ascii="Arial" w:hAnsi="Arial" w:cs="Arial"/>
      <w:b/>
      <w:bCs/>
      <w:sz w:val="24"/>
      <w:szCs w:val="24"/>
    </w:rPr>
  </w:style>
  <w:style w:type="paragraph" w:styleId="Encabezado">
    <w:name w:val="header"/>
    <w:basedOn w:val="Normal"/>
    <w:link w:val="EncabezadoCar"/>
    <w:uiPriority w:val="99"/>
    <w:unhideWhenUsed/>
    <w:rsid w:val="00814202"/>
    <w:pPr>
      <w:tabs>
        <w:tab w:val="center" w:pos="4252"/>
        <w:tab w:val="right" w:pos="8504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14202"/>
    <w:rPr>
      <w:sz w:val="24"/>
      <w:szCs w:val="24"/>
    </w:rPr>
  </w:style>
  <w:style w:type="paragraph" w:styleId="Piedepgina">
    <w:name w:val="footer"/>
    <w:basedOn w:val="Normal"/>
    <w:link w:val="PiedepginaCar"/>
    <w:uiPriority w:val="99"/>
    <w:unhideWhenUsed/>
    <w:rsid w:val="00814202"/>
    <w:pPr>
      <w:tabs>
        <w:tab w:val="center" w:pos="4252"/>
        <w:tab w:val="right" w:pos="8504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14202"/>
    <w:rPr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1420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14202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8A4C5A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6C6BD0"/>
    <w:rPr>
      <w:rFonts w:ascii="Times New Roman" w:hAnsi="Times New Roman" w:cs="Times New Roman"/>
      <w:b/>
      <w:bCs/>
      <w:sz w:val="36"/>
      <w:szCs w:val="36"/>
    </w:rPr>
  </w:style>
  <w:style w:type="character" w:styleId="Textodelmarcadordeposicin">
    <w:name w:val="Placeholder Text"/>
    <w:basedOn w:val="Fuentedeprrafopredeter"/>
    <w:uiPriority w:val="99"/>
    <w:semiHidden/>
    <w:rsid w:val="00B0331A"/>
    <w:rPr>
      <w:color w:val="808080"/>
    </w:rPr>
  </w:style>
  <w:style w:type="character" w:customStyle="1" w:styleId="Estilo1">
    <w:name w:val="Estilo1"/>
    <w:basedOn w:val="Fuentedeprrafopredeter"/>
    <w:uiPriority w:val="1"/>
    <w:rsid w:val="002B01A5"/>
    <w:rPr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832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91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40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4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2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65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33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124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097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58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21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209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94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82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33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02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33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wmf"/><Relationship Id="rId18" Type="http://schemas.openxmlformats.org/officeDocument/2006/relationships/control" Target="activeX/activeX6.xml"/><Relationship Id="rId26" Type="http://schemas.openxmlformats.org/officeDocument/2006/relationships/image" Target="media/image11.wmf"/><Relationship Id="rId39" Type="http://schemas.openxmlformats.org/officeDocument/2006/relationships/glossaryDocument" Target="glossary/document.xml"/><Relationship Id="rId21" Type="http://schemas.openxmlformats.org/officeDocument/2006/relationships/header" Target="header1.xml"/><Relationship Id="rId34" Type="http://schemas.openxmlformats.org/officeDocument/2006/relationships/image" Target="media/image12.wmf"/><Relationship Id="rId7" Type="http://schemas.openxmlformats.org/officeDocument/2006/relationships/image" Target="media/image1.wmf"/><Relationship Id="rId12" Type="http://schemas.openxmlformats.org/officeDocument/2006/relationships/control" Target="activeX/activeX3.xml"/><Relationship Id="rId17" Type="http://schemas.openxmlformats.org/officeDocument/2006/relationships/image" Target="media/image6.wmf"/><Relationship Id="rId25" Type="http://schemas.openxmlformats.org/officeDocument/2006/relationships/control" Target="activeX/activeX9.xml"/><Relationship Id="rId33" Type="http://schemas.openxmlformats.org/officeDocument/2006/relationships/control" Target="activeX/activeX16.xml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control" Target="activeX/activeX5.xml"/><Relationship Id="rId20" Type="http://schemas.openxmlformats.org/officeDocument/2006/relationships/control" Target="activeX/activeX7.xml"/><Relationship Id="rId29" Type="http://schemas.openxmlformats.org/officeDocument/2006/relationships/control" Target="activeX/activeX1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24" Type="http://schemas.openxmlformats.org/officeDocument/2006/relationships/control" Target="activeX/activeX8.xml"/><Relationship Id="rId32" Type="http://schemas.openxmlformats.org/officeDocument/2006/relationships/control" Target="activeX/activeX15.xml"/><Relationship Id="rId37" Type="http://schemas.openxmlformats.org/officeDocument/2006/relationships/control" Target="activeX/activeX18.xml"/><Relationship Id="rId40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5.wmf"/><Relationship Id="rId23" Type="http://schemas.openxmlformats.org/officeDocument/2006/relationships/image" Target="media/image10.wmf"/><Relationship Id="rId28" Type="http://schemas.openxmlformats.org/officeDocument/2006/relationships/control" Target="activeX/activeX11.xml"/><Relationship Id="rId36" Type="http://schemas.openxmlformats.org/officeDocument/2006/relationships/image" Target="media/image13.wmf"/><Relationship Id="rId10" Type="http://schemas.openxmlformats.org/officeDocument/2006/relationships/control" Target="activeX/activeX2.xml"/><Relationship Id="rId19" Type="http://schemas.openxmlformats.org/officeDocument/2006/relationships/image" Target="media/image7.wmf"/><Relationship Id="rId31" Type="http://schemas.openxmlformats.org/officeDocument/2006/relationships/control" Target="activeX/activeX14.xml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control" Target="activeX/activeX4.xml"/><Relationship Id="rId22" Type="http://schemas.openxmlformats.org/officeDocument/2006/relationships/footer" Target="footer1.xml"/><Relationship Id="rId27" Type="http://schemas.openxmlformats.org/officeDocument/2006/relationships/control" Target="activeX/activeX10.xml"/><Relationship Id="rId30" Type="http://schemas.openxmlformats.org/officeDocument/2006/relationships/control" Target="activeX/activeX13.xml"/><Relationship Id="rId35" Type="http://schemas.openxmlformats.org/officeDocument/2006/relationships/control" Target="activeX/activeX17.xml"/><Relationship Id="rId8" Type="http://schemas.openxmlformats.org/officeDocument/2006/relationships/control" Target="activeX/activeX1.xml"/><Relationship Id="rId3" Type="http://schemas.openxmlformats.org/officeDocument/2006/relationships/settings" Target="setting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9.jpeg"/><Relationship Id="rId1" Type="http://schemas.openxmlformats.org/officeDocument/2006/relationships/image" Target="media/image8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Ines\Documents\PLANTILLAS\Papel%20timbrado.dot" TargetMode="Externa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1F2044598FE2402099EFF0157E5D0F6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D10D6D-EEA6-4386-B6C9-64996D41128A}"/>
      </w:docPartPr>
      <w:docPartBody>
        <w:p w:rsidR="000E35FB" w:rsidRDefault="004A73CB" w:rsidP="004A73CB">
          <w:pPr>
            <w:pStyle w:val="1F2044598FE2402099EFF0157E5D0F64"/>
          </w:pPr>
          <w:r>
            <w:rPr>
              <w:rStyle w:val="Textodelmarcadordeposicin"/>
            </w:rPr>
            <w:t xml:space="preserve">  </w:t>
          </w:r>
        </w:p>
      </w:docPartBody>
    </w:docPart>
    <w:docPart>
      <w:docPartPr>
        <w:name w:val="32AEE2B50DDB481A91A3E08D02353A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F594D7-750B-4BCD-8747-2F56287C0F6B}"/>
      </w:docPartPr>
      <w:docPartBody>
        <w:p w:rsidR="000E35FB" w:rsidRDefault="004A73CB" w:rsidP="004A73CB">
          <w:pPr>
            <w:pStyle w:val="32AEE2B50DDB481A91A3E08D02353A4D1"/>
          </w:pPr>
          <w:r w:rsidRPr="00E16B1A">
            <w:rPr>
              <w:rStyle w:val="Textodelmarcadordeposicin"/>
              <w:u w:val="single"/>
            </w:rPr>
            <w:t xml:space="preserve">         </w:t>
          </w:r>
        </w:p>
      </w:docPartBody>
    </w:docPart>
    <w:docPart>
      <w:docPartPr>
        <w:name w:val="6A795EEBECC9460987D1E2B2B74A19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1C47ED-7B7F-484E-ABC7-9FF5F59F2E58}"/>
      </w:docPartPr>
      <w:docPartBody>
        <w:p w:rsidR="000E35FB" w:rsidRDefault="004A73CB" w:rsidP="004A73CB">
          <w:pPr>
            <w:pStyle w:val="6A795EEBECC9460987D1E2B2B74A190C1"/>
          </w:pPr>
          <w:r w:rsidRPr="00E16B1A">
            <w:rPr>
              <w:rStyle w:val="Textodelmarcadordeposicin"/>
              <w:u w:val="single"/>
            </w:rPr>
            <w:t xml:space="preserve">  </w:t>
          </w:r>
        </w:p>
      </w:docPartBody>
    </w:docPart>
    <w:docPart>
      <w:docPartPr>
        <w:name w:val="8288FFF2A39A42AAB315EEF2CB36CA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D7EFEF-3F73-4B9F-BBBE-815BFD2EEB63}"/>
      </w:docPartPr>
      <w:docPartBody>
        <w:p w:rsidR="00B70F36" w:rsidRDefault="00B70F36" w:rsidP="0050726F">
          <w:pPr>
            <w:shd w:val="clear" w:color="auto" w:fill="FFFFFF"/>
            <w:spacing w:line="240" w:lineRule="auto"/>
            <w:textAlignment w:val="baseline"/>
            <w:rPr>
              <w:color w:val="7F7F7F" w:themeColor="text1" w:themeTint="80"/>
              <w:sz w:val="20"/>
              <w:szCs w:val="20"/>
            </w:rPr>
          </w:pPr>
        </w:p>
        <w:p w:rsidR="00B70F36" w:rsidRDefault="00B70F36" w:rsidP="0050726F">
          <w:pPr>
            <w:shd w:val="clear" w:color="auto" w:fill="FFFFFF"/>
            <w:spacing w:line="240" w:lineRule="auto"/>
            <w:textAlignment w:val="baseline"/>
            <w:rPr>
              <w:color w:val="7F7F7F" w:themeColor="text1" w:themeTint="80"/>
              <w:sz w:val="20"/>
              <w:szCs w:val="20"/>
            </w:rPr>
          </w:pPr>
        </w:p>
        <w:p w:rsidR="00B70F36" w:rsidRDefault="00B70F36" w:rsidP="0050726F">
          <w:pPr>
            <w:shd w:val="clear" w:color="auto" w:fill="FFFFFF"/>
            <w:spacing w:line="240" w:lineRule="auto"/>
            <w:textAlignment w:val="baseline"/>
            <w:rPr>
              <w:color w:val="7F7F7F" w:themeColor="text1" w:themeTint="80"/>
              <w:sz w:val="20"/>
              <w:szCs w:val="20"/>
            </w:rPr>
          </w:pPr>
        </w:p>
        <w:p w:rsidR="000E35FB" w:rsidRDefault="000E35FB"/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3CB"/>
    <w:rsid w:val="0007212F"/>
    <w:rsid w:val="000E35FB"/>
    <w:rsid w:val="00442C0B"/>
    <w:rsid w:val="004A73CB"/>
    <w:rsid w:val="00A86D27"/>
    <w:rsid w:val="00B70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B70F36"/>
    <w:rPr>
      <w:color w:val="808080"/>
    </w:rPr>
  </w:style>
  <w:style w:type="paragraph" w:customStyle="1" w:styleId="1F2044598FE2402099EFF0157E5D0F64">
    <w:name w:val="1F2044598FE2402099EFF0157E5D0F64"/>
    <w:rsid w:val="004A73CB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32AEE2B50DDB481A91A3E08D02353A4D1">
    <w:name w:val="32AEE2B50DDB481A91A3E08D02353A4D1"/>
    <w:rsid w:val="004A73CB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6A795EEBECC9460987D1E2B2B74A190C1">
    <w:name w:val="6A795EEBECC9460987D1E2B2B74A190C1"/>
    <w:rsid w:val="004A73CB"/>
    <w:pPr>
      <w:spacing w:after="0" w:line="480" w:lineRule="auto"/>
      <w:ind w:left="-539" w:right="-493"/>
      <w:jc w:val="both"/>
    </w:pPr>
    <w:rPr>
      <w:rFonts w:ascii="Arial" w:eastAsia="Times New Roman" w:hAnsi="Arial" w:cs="Arial"/>
      <w:sz w:val="24"/>
      <w:szCs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Papel timbrado</Template>
  <TotalTime>0</TotalTime>
  <Pages>1</Pages>
  <Words>173</Words>
  <Characters>957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TuSoft.org</Company>
  <LinksUpToDate>false</LinksUpToDate>
  <CharactersWithSpaces>1128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PcInes</dc:creator>
  <cp:lastModifiedBy>SILVIA SANDOVAL NORIEGA</cp:lastModifiedBy>
  <cp:revision>2</cp:revision>
  <cp:lastPrinted>2024-12-19T09:06:00Z</cp:lastPrinted>
  <dcterms:created xsi:type="dcterms:W3CDTF">2026-02-25T12:30:00Z</dcterms:created>
  <dcterms:modified xsi:type="dcterms:W3CDTF">2026-02-25T12:30:00Z</dcterms:modified>
</cp:coreProperties>
</file>