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31BDF2" w14:textId="05306CA6" w:rsidR="007C61E5" w:rsidRDefault="000D54E8" w:rsidP="007C61E5">
      <w:pPr>
        <w:shd w:val="clear" w:color="auto" w:fill="FFFFFF"/>
        <w:spacing w:line="240" w:lineRule="auto"/>
        <w:ind w:left="0" w:right="0"/>
        <w:textAlignment w:val="baseline"/>
        <w:rPr>
          <w:color w:val="000000"/>
          <w:sz w:val="22"/>
          <w:szCs w:val="22"/>
        </w:rPr>
      </w:pPr>
      <w:r w:rsidRPr="00DC35F9">
        <w:rPr>
          <w:color w:val="000000"/>
          <w:sz w:val="22"/>
          <w:szCs w:val="22"/>
        </w:rPr>
        <w:t>D./</w:t>
      </w:r>
      <w:proofErr w:type="gramStart"/>
      <w:r w:rsidR="003E15E5" w:rsidRPr="00DC35F9">
        <w:rPr>
          <w:color w:val="000000"/>
          <w:sz w:val="22"/>
          <w:szCs w:val="22"/>
        </w:rPr>
        <w:t>D.ª</w:t>
      </w:r>
      <w:proofErr w:type="gramEnd"/>
      <w:r w:rsidRPr="00DC35F9">
        <w:rPr>
          <w:color w:val="000000"/>
          <w:sz w:val="22"/>
          <w:szCs w:val="22"/>
        </w:rPr>
        <w:t xml:space="preserve"> </w:t>
      </w:r>
      <w:r w:rsidR="003E15E5" w:rsidRPr="00DC35F9">
        <w:rPr>
          <w:color w:val="000000"/>
          <w:sz w:val="22"/>
          <w:szCs w:val="22"/>
        </w:rPr>
        <w:t xml:space="preserve">  </w:t>
      </w:r>
      <w:sdt>
        <w:sdtPr>
          <w:rPr>
            <w:color w:val="000000"/>
            <w:sz w:val="22"/>
            <w:szCs w:val="22"/>
          </w:rPr>
          <w:id w:val="253565576"/>
          <w:placeholder>
            <w:docPart w:val="92A6530BC1BD4F70B8347C9BE9D0AE5A"/>
          </w:placeholder>
          <w:showingPlcHdr/>
          <w15:color w:val="000000"/>
        </w:sdtPr>
        <w:sdtEndPr/>
        <w:sdtContent>
          <w:r w:rsidR="006D3432" w:rsidRPr="00AF7830">
            <w:rPr>
              <w:rStyle w:val="Textodelmarcadordeposicin"/>
              <w:u w:val="single"/>
            </w:rPr>
            <w:t xml:space="preserve">                                                                      </w:t>
          </w:r>
        </w:sdtContent>
      </w:sdt>
      <w:r w:rsidR="00931A14" w:rsidRPr="00DC35F9">
        <w:rPr>
          <w:color w:val="000000"/>
          <w:sz w:val="22"/>
          <w:szCs w:val="22"/>
        </w:rPr>
        <w:t xml:space="preserve">con DNI </w:t>
      </w:r>
      <w:sdt>
        <w:sdtPr>
          <w:rPr>
            <w:color w:val="000000"/>
            <w:sz w:val="22"/>
            <w:szCs w:val="22"/>
          </w:rPr>
          <w:id w:val="124980696"/>
          <w:placeholder>
            <w:docPart w:val="51206DA60D9343E4A3C03394A224701E"/>
          </w:placeholder>
          <w:showingPlcHdr/>
          <w15:color w:val="000000"/>
        </w:sdtPr>
        <w:sdtEndPr/>
        <w:sdtContent>
          <w:r w:rsidR="006D3432" w:rsidRPr="007C61E5">
            <w:rPr>
              <w:rStyle w:val="Textodelmarcadordeposicin"/>
              <w:u w:val="single"/>
            </w:rPr>
            <w:t xml:space="preserve">                        </w:t>
          </w:r>
        </w:sdtContent>
      </w:sdt>
      <w:r w:rsidR="007C61E5">
        <w:rPr>
          <w:color w:val="000000"/>
          <w:sz w:val="22"/>
          <w:szCs w:val="22"/>
        </w:rPr>
        <w:t>,</w:t>
      </w:r>
    </w:p>
    <w:p w14:paraId="45117072" w14:textId="3B76CA0A" w:rsidR="007C61E5" w:rsidRPr="007C61E5" w:rsidRDefault="00931A14" w:rsidP="007C61E5">
      <w:pPr>
        <w:shd w:val="clear" w:color="auto" w:fill="FFFFFF"/>
        <w:spacing w:line="240" w:lineRule="auto"/>
        <w:ind w:left="0" w:right="0"/>
        <w:textAlignment w:val="baseline"/>
        <w:rPr>
          <w:color w:val="000000"/>
          <w:sz w:val="22"/>
          <w:szCs w:val="22"/>
        </w:rPr>
      </w:pPr>
      <w:r w:rsidRPr="00DC35F9">
        <w:rPr>
          <w:color w:val="000000"/>
          <w:sz w:val="18"/>
          <w:szCs w:val="18"/>
        </w:rPr>
        <w:t>(en caso de menor de edad)</w:t>
      </w:r>
    </w:p>
    <w:p w14:paraId="4069D1D6" w14:textId="2194018E" w:rsidR="000173F2" w:rsidRPr="00C81AEA" w:rsidRDefault="0037205F" w:rsidP="00C81AEA">
      <w:pPr>
        <w:shd w:val="clear" w:color="auto" w:fill="FFFFFF"/>
        <w:spacing w:line="360" w:lineRule="auto"/>
        <w:ind w:left="0" w:right="0"/>
        <w:textAlignment w:val="baseline"/>
        <w:rPr>
          <w:color w:val="000000"/>
          <w:sz w:val="18"/>
          <w:szCs w:val="18"/>
        </w:rPr>
      </w:pPr>
      <w:r w:rsidRPr="00DC35F9">
        <w:rPr>
          <w:color w:val="000000"/>
          <w:sz w:val="22"/>
          <w:szCs w:val="22"/>
        </w:rPr>
        <w:t>Padre / Madre / Tutor de D./</w:t>
      </w:r>
      <w:proofErr w:type="gramStart"/>
      <w:r w:rsidR="003E15E5" w:rsidRPr="00DC35F9">
        <w:rPr>
          <w:color w:val="000000"/>
          <w:sz w:val="22"/>
          <w:szCs w:val="22"/>
        </w:rPr>
        <w:t>D.ª</w:t>
      </w:r>
      <w:proofErr w:type="gramEnd"/>
      <w:r w:rsidRPr="00DC35F9">
        <w:rPr>
          <w:color w:val="000000"/>
          <w:sz w:val="22"/>
          <w:szCs w:val="22"/>
        </w:rPr>
        <w:t xml:space="preserve"> </w:t>
      </w:r>
      <w:sdt>
        <w:sdtPr>
          <w:rPr>
            <w:color w:val="000000"/>
            <w:sz w:val="22"/>
            <w:szCs w:val="22"/>
          </w:rPr>
          <w:id w:val="900487306"/>
          <w:placeholder>
            <w:docPart w:val="09AA47E9B2824A25B608E1BF9BE009C1"/>
          </w:placeholder>
          <w:showingPlcHdr/>
        </w:sdtPr>
        <w:sdtEndPr/>
        <w:sdtContent>
          <w:r w:rsidR="006D3432" w:rsidRPr="00AF7830">
            <w:rPr>
              <w:rStyle w:val="Textodelmarcadordeposicin"/>
              <w:u w:val="single"/>
            </w:rPr>
            <w:t xml:space="preserve">                                                                          </w:t>
          </w:r>
        </w:sdtContent>
      </w:sdt>
      <w:r w:rsidR="003E15E5" w:rsidRPr="00DC35F9">
        <w:rPr>
          <w:color w:val="000000"/>
          <w:sz w:val="22"/>
          <w:szCs w:val="22"/>
        </w:rPr>
        <w:t xml:space="preserve">  con DNI </w:t>
      </w:r>
      <w:sdt>
        <w:sdtPr>
          <w:rPr>
            <w:color w:val="000000"/>
            <w:sz w:val="22"/>
            <w:szCs w:val="22"/>
          </w:rPr>
          <w:id w:val="1359236478"/>
          <w:placeholder>
            <w:docPart w:val="31BC3E6DA52E478A957850BB7DCBF553"/>
          </w:placeholder>
          <w:showingPlcHdr/>
        </w:sdtPr>
        <w:sdtEndPr/>
        <w:sdtContent>
          <w:r w:rsidR="006D3432" w:rsidRPr="00AF7830">
            <w:rPr>
              <w:rStyle w:val="Textodelmarcadordeposicin"/>
              <w:u w:val="single"/>
            </w:rPr>
            <w:t xml:space="preserve">                                </w:t>
          </w:r>
        </w:sdtContent>
      </w:sdt>
      <w:r w:rsidR="003E15E5" w:rsidRPr="00DC35F9">
        <w:rPr>
          <w:color w:val="000000"/>
          <w:sz w:val="22"/>
          <w:szCs w:val="22"/>
        </w:rPr>
        <w:t xml:space="preserve">, matriculado en el curso </w:t>
      </w:r>
      <w:sdt>
        <w:sdtPr>
          <w:rPr>
            <w:color w:val="000000"/>
            <w:sz w:val="22"/>
            <w:szCs w:val="22"/>
            <w:u w:val="single"/>
          </w:rPr>
          <w:id w:val="2017878886"/>
          <w:placeholder>
            <w:docPart w:val="0242B5CDE33247CDB28963533506F574"/>
          </w:placeholder>
          <w:showingPlcHdr/>
          <w:comboBox>
            <w:listItem w:displayText="2025/2026" w:value="2025/2026"/>
            <w:listItem w:displayText="2026/2027" w:value="2026/2027"/>
            <w:listItem w:displayText="2027/2028" w:value="2027/2028"/>
            <w:listItem w:displayText="2028/2029" w:value="2028/2029"/>
            <w:listItem w:displayText="2029/2030" w:value="2029/2030"/>
            <w:listItem w:displayText="2030/2031" w:value="2030/2031"/>
            <w:listItem w:displayText="2031/2032" w:value="2031/2032"/>
            <w:listItem w:displayText="2032/2033" w:value="2032/2033"/>
            <w:listItem w:displayText="2033/2034" w:value="2033/2034"/>
            <w:listItem w:displayText="2034/2035" w:value="2034/2035"/>
            <w:listItem w:displayText="2035/2036" w:value="2035/2036"/>
            <w:listItem w:displayText="2036/2037" w:value="2036/2037"/>
            <w:listItem w:displayText="2037/2038" w:value="2037/2038"/>
            <w:listItem w:displayText="2038/2039" w:value="2038/2039"/>
            <w:listItem w:displayText="2039/2040" w:value="2039/2040"/>
          </w:comboBox>
        </w:sdtPr>
        <w:sdtEndPr/>
        <w:sdtContent>
          <w:r w:rsidR="006D3432" w:rsidRPr="00170641">
            <w:rPr>
              <w:rStyle w:val="Textodelmarcadordeposicin"/>
              <w:u w:val="single"/>
            </w:rPr>
            <w:t xml:space="preserve">         </w:t>
          </w:r>
        </w:sdtContent>
      </w:sdt>
      <w:r w:rsidR="00A92C64">
        <w:rPr>
          <w:color w:val="000000"/>
          <w:sz w:val="22"/>
          <w:szCs w:val="22"/>
        </w:rPr>
        <w:t xml:space="preserve"> </w:t>
      </w:r>
      <w:r w:rsidR="002859F0" w:rsidRPr="00DC35F9">
        <w:rPr>
          <w:color w:val="000000"/>
          <w:sz w:val="22"/>
          <w:szCs w:val="22"/>
        </w:rPr>
        <w:t>en el centro</w:t>
      </w:r>
    </w:p>
    <w:p w14:paraId="23AC522A" w14:textId="157A6C84" w:rsidR="00853CDB" w:rsidRDefault="002859F0" w:rsidP="007561B6">
      <w:pPr>
        <w:shd w:val="clear" w:color="auto" w:fill="FFFFFF"/>
        <w:spacing w:line="276" w:lineRule="auto"/>
        <w:ind w:left="0" w:right="0"/>
        <w:textAlignment w:val="baseline"/>
        <w:rPr>
          <w:color w:val="000000"/>
          <w:sz w:val="22"/>
          <w:szCs w:val="22"/>
        </w:rPr>
      </w:pPr>
      <w:r w:rsidRPr="00DC35F9">
        <w:rPr>
          <w:color w:val="000000"/>
          <w:sz w:val="22"/>
          <w:szCs w:val="22"/>
        </w:rPr>
        <w:t>CIFP Medina del Campo de Medina del Campo</w:t>
      </w:r>
      <w:r w:rsidR="00CB635F" w:rsidRPr="00DC35F9">
        <w:rPr>
          <w:color w:val="000000"/>
          <w:sz w:val="22"/>
          <w:szCs w:val="22"/>
        </w:rPr>
        <w:t xml:space="preserve"> del Ciclo de Formación Profesional inicial</w:t>
      </w:r>
      <w:r w:rsidR="000D2956">
        <w:rPr>
          <w:color w:val="000000"/>
          <w:sz w:val="22"/>
          <w:szCs w:val="22"/>
        </w:rPr>
        <w:t xml:space="preserve"> </w:t>
      </w:r>
      <w:sdt>
        <w:sdtPr>
          <w:rPr>
            <w:color w:val="000000"/>
            <w:sz w:val="22"/>
            <w:szCs w:val="22"/>
            <w:u w:val="single"/>
          </w:rPr>
          <w:id w:val="341431687"/>
          <w:placeholder>
            <w:docPart w:val="91D9505A2D7943448010A61294436D40"/>
          </w:placeholder>
          <w:showingPlcHdr/>
        </w:sdtPr>
        <w:sdtEndPr/>
        <w:sdtContent>
          <w:r w:rsidR="006D3432" w:rsidRPr="007561B6">
            <w:rPr>
              <w:rStyle w:val="Textodelmarcadordeposicin"/>
              <w:u w:val="single"/>
            </w:rPr>
            <w:t xml:space="preserve">                                                                                             </w:t>
          </w:r>
          <w:r w:rsidR="006D3432">
            <w:rPr>
              <w:rStyle w:val="Textodelmarcadordeposicin"/>
              <w:u w:val="single"/>
            </w:rPr>
            <w:t xml:space="preserve">               </w:t>
          </w:r>
        </w:sdtContent>
      </w:sdt>
      <w:r w:rsidR="00CB635F" w:rsidRPr="007561B6">
        <w:rPr>
          <w:color w:val="000000"/>
          <w:sz w:val="22"/>
          <w:szCs w:val="22"/>
          <w:u w:val="single"/>
        </w:rPr>
        <w:t xml:space="preserve"> </w:t>
      </w:r>
      <w:r w:rsidR="00A92C64" w:rsidRPr="007561B6">
        <w:rPr>
          <w:color w:val="000000"/>
          <w:sz w:val="22"/>
          <w:szCs w:val="22"/>
          <w:u w:val="single"/>
        </w:rPr>
        <w:t>.</w:t>
      </w:r>
    </w:p>
    <w:p w14:paraId="69FF7FEE" w14:textId="645F5C88" w:rsidR="007561B6" w:rsidRDefault="001F150A" w:rsidP="00E52E33">
      <w:pPr>
        <w:shd w:val="clear" w:color="auto" w:fill="FFFFFF"/>
        <w:spacing w:line="240" w:lineRule="auto"/>
        <w:ind w:left="0" w:right="0"/>
        <w:textAlignment w:val="baseline"/>
        <w:rPr>
          <w:b/>
          <w:bCs/>
          <w:color w:val="000000"/>
          <w:sz w:val="22"/>
          <w:szCs w:val="22"/>
        </w:rPr>
      </w:pPr>
      <w:r>
        <w:rPr>
          <w:b/>
          <w:bCs/>
          <w:noProof/>
          <w:color w:val="00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12AB00" wp14:editId="5668B3B7">
                <wp:simplePos x="0" y="0"/>
                <wp:positionH relativeFrom="column">
                  <wp:posOffset>5715</wp:posOffset>
                </wp:positionH>
                <wp:positionV relativeFrom="paragraph">
                  <wp:posOffset>64135</wp:posOffset>
                </wp:positionV>
                <wp:extent cx="5381625" cy="1257300"/>
                <wp:effectExtent l="0" t="0" r="28575" b="19050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81625" cy="1257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03D1E11" w14:textId="77777777" w:rsidR="001F150A" w:rsidRPr="00662E63" w:rsidRDefault="001F150A" w:rsidP="001F150A">
                            <w:pPr>
                              <w:shd w:val="clear" w:color="auto" w:fill="FFFFFF"/>
                              <w:spacing w:line="240" w:lineRule="auto"/>
                              <w:ind w:left="0" w:right="0"/>
                              <w:jc w:val="center"/>
                              <w:textAlignment w:val="baseline"/>
                              <w:rPr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662E63">
                              <w:rPr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EXPONE:</w:t>
                            </w:r>
                          </w:p>
                          <w:p w14:paraId="53B747D1" w14:textId="77777777" w:rsidR="001F150A" w:rsidRPr="00DC35F9" w:rsidRDefault="001F150A" w:rsidP="001F150A">
                            <w:pPr>
                              <w:shd w:val="clear" w:color="auto" w:fill="FFFFFF"/>
                              <w:spacing w:line="276" w:lineRule="auto"/>
                              <w:ind w:left="0" w:right="0"/>
                              <w:jc w:val="center"/>
                              <w:textAlignment w:val="baseline"/>
                              <w:rPr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DC35F9">
                              <w:rPr>
                                <w:color w:val="000000"/>
                                <w:sz w:val="18"/>
                                <w:szCs w:val="18"/>
                              </w:rPr>
                              <w:t>(indicar los motivos)</w:t>
                            </w:r>
                          </w:p>
                          <w:p w14:paraId="35A4377D" w14:textId="77777777" w:rsidR="001F150A" w:rsidRDefault="001F150A">
                            <w:pPr>
                              <w:ind w:left="0"/>
                            </w:pPr>
                          </w:p>
                          <w:p w14:paraId="27E9ACE4" w14:textId="77777777" w:rsidR="001F150A" w:rsidRDefault="001F150A">
                            <w:pPr>
                              <w:ind w:left="0"/>
                            </w:pPr>
                          </w:p>
                          <w:p w14:paraId="6A7CDABC" w14:textId="77777777" w:rsidR="001F150A" w:rsidRDefault="001F150A">
                            <w:pPr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12AB00" id="_x0000_t202" coordsize="21600,21600" o:spt="202" path="m,l,21600r21600,l21600,xe">
                <v:stroke joinstyle="miter"/>
                <v:path gradientshapeok="t" o:connecttype="rect"/>
              </v:shapetype>
              <v:shape id="Cuadro de texto 4" o:spid="_x0000_s1026" type="#_x0000_t202" style="position:absolute;left:0;text-align:left;margin-left:.45pt;margin-top:5.05pt;width:423.75pt;height:99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" fillcolor="white [3201]" strokeweight=".5pt">
                <v:textbox>
                  <w:txbxContent>
                    <w:p w14:paraId="503D1E11" w14:textId="77777777" w:rsidR="001F150A" w:rsidRPr="00662E63" w:rsidRDefault="001F150A" w:rsidP="001F150A">
                      <w:pPr>
                        <w:shd w:val="clear" w:color="auto" w:fill="FFFFFF"/>
                        <w:spacing w:line="240" w:lineRule="auto"/>
                        <w:ind w:left="0" w:right="0"/>
                        <w:jc w:val="center"/>
                        <w:textAlignment w:val="baseline"/>
                        <w:rPr>
                          <w:b/>
                          <w:bCs/>
                          <w:color w:val="000000"/>
                          <w:sz w:val="22"/>
                          <w:szCs w:val="22"/>
                        </w:rPr>
                      </w:pPr>
                      <w:r w:rsidRPr="00662E63">
                        <w:rPr>
                          <w:b/>
                          <w:bCs/>
                          <w:color w:val="000000"/>
                          <w:sz w:val="22"/>
                          <w:szCs w:val="22"/>
                        </w:rPr>
                        <w:t>EXPONE:</w:t>
                      </w:r>
                    </w:p>
                    <w:p w14:paraId="53B747D1" w14:textId="77777777" w:rsidR="001F150A" w:rsidRPr="00DC35F9" w:rsidRDefault="001F150A" w:rsidP="001F150A">
                      <w:pPr>
                        <w:shd w:val="clear" w:color="auto" w:fill="FFFFFF"/>
                        <w:spacing w:line="276" w:lineRule="auto"/>
                        <w:ind w:left="0" w:right="0"/>
                        <w:jc w:val="center"/>
                        <w:textAlignment w:val="baseline"/>
                        <w:rPr>
                          <w:color w:val="000000"/>
                          <w:sz w:val="18"/>
                          <w:szCs w:val="18"/>
                        </w:rPr>
                      </w:pPr>
                      <w:r w:rsidRPr="00DC35F9">
                        <w:rPr>
                          <w:color w:val="000000"/>
                          <w:sz w:val="18"/>
                          <w:szCs w:val="18"/>
                        </w:rPr>
                        <w:t>(indicar los motivos)</w:t>
                      </w:r>
                    </w:p>
                    <w:p w14:paraId="35A4377D" w14:textId="77777777" w:rsidR="001F150A" w:rsidRDefault="001F150A">
                      <w:pPr>
                        <w:ind w:left="0"/>
                      </w:pPr>
                    </w:p>
                    <w:p w14:paraId="27E9ACE4" w14:textId="77777777" w:rsidR="001F150A" w:rsidRDefault="001F150A">
                      <w:pPr>
                        <w:ind w:left="0"/>
                      </w:pPr>
                    </w:p>
                    <w:p w14:paraId="6A7CDABC" w14:textId="77777777" w:rsidR="001F150A" w:rsidRDefault="001F150A">
                      <w:pPr>
                        <w:ind w:left="0"/>
                      </w:pPr>
                    </w:p>
                  </w:txbxContent>
                </v:textbox>
              </v:shape>
            </w:pict>
          </mc:Fallback>
        </mc:AlternateContent>
      </w:r>
    </w:p>
    <w:p w14:paraId="22BA9449" w14:textId="07D44703" w:rsidR="0038061F" w:rsidRDefault="0038061F" w:rsidP="00B24EDA">
      <w:pPr>
        <w:shd w:val="clear" w:color="auto" w:fill="FFFFFF"/>
        <w:spacing w:line="360" w:lineRule="auto"/>
        <w:ind w:left="0" w:right="0"/>
        <w:textAlignment w:val="baseline"/>
        <w:rPr>
          <w:color w:val="000000"/>
          <w:sz w:val="22"/>
          <w:szCs w:val="22"/>
        </w:rPr>
      </w:pPr>
    </w:p>
    <w:p w14:paraId="3D841A97" w14:textId="77777777" w:rsidR="00330343" w:rsidRDefault="00330343" w:rsidP="00B24EDA">
      <w:pPr>
        <w:shd w:val="clear" w:color="auto" w:fill="FFFFFF"/>
        <w:spacing w:line="360" w:lineRule="auto"/>
        <w:ind w:left="0" w:right="0"/>
        <w:textAlignment w:val="baseline"/>
        <w:rPr>
          <w:color w:val="000000"/>
          <w:sz w:val="22"/>
          <w:szCs w:val="22"/>
        </w:rPr>
      </w:pPr>
    </w:p>
    <w:p w14:paraId="754D979E" w14:textId="77777777" w:rsidR="00330343" w:rsidRDefault="00330343" w:rsidP="00B24EDA">
      <w:pPr>
        <w:shd w:val="clear" w:color="auto" w:fill="FFFFFF"/>
        <w:spacing w:line="360" w:lineRule="auto"/>
        <w:ind w:left="0" w:right="0"/>
        <w:textAlignment w:val="baseline"/>
        <w:rPr>
          <w:color w:val="000000"/>
          <w:sz w:val="22"/>
          <w:szCs w:val="22"/>
        </w:rPr>
      </w:pPr>
    </w:p>
    <w:p w14:paraId="73017F7B" w14:textId="77777777" w:rsidR="00330343" w:rsidRDefault="00330343" w:rsidP="00B24EDA">
      <w:pPr>
        <w:shd w:val="clear" w:color="auto" w:fill="FFFFFF"/>
        <w:spacing w:line="360" w:lineRule="auto"/>
        <w:ind w:left="0" w:right="0"/>
        <w:textAlignment w:val="baseline"/>
        <w:rPr>
          <w:color w:val="000000"/>
          <w:sz w:val="22"/>
          <w:szCs w:val="22"/>
        </w:rPr>
      </w:pPr>
    </w:p>
    <w:p w14:paraId="48421EC3" w14:textId="56A8FCB5" w:rsidR="00330343" w:rsidRPr="00DC35F9" w:rsidRDefault="00330343" w:rsidP="00B24EDA">
      <w:pPr>
        <w:shd w:val="clear" w:color="auto" w:fill="FFFFFF"/>
        <w:spacing w:line="360" w:lineRule="auto"/>
        <w:ind w:left="0" w:right="0"/>
        <w:textAlignment w:val="baseline"/>
        <w:rPr>
          <w:color w:val="000000"/>
          <w:sz w:val="22"/>
          <w:szCs w:val="22"/>
        </w:rPr>
      </w:pPr>
    </w:p>
    <w:p w14:paraId="50104671" w14:textId="47F1F01A" w:rsidR="0038061F" w:rsidRPr="00662E63" w:rsidRDefault="0038061F" w:rsidP="001F150A">
      <w:pPr>
        <w:shd w:val="clear" w:color="auto" w:fill="FFFFFF"/>
        <w:spacing w:line="240" w:lineRule="auto"/>
        <w:ind w:left="0" w:right="0"/>
        <w:jc w:val="center"/>
        <w:textAlignment w:val="baseline"/>
        <w:rPr>
          <w:b/>
          <w:bCs/>
          <w:color w:val="000000"/>
          <w:sz w:val="22"/>
          <w:szCs w:val="22"/>
        </w:rPr>
      </w:pPr>
      <w:r w:rsidRPr="00662E63">
        <w:rPr>
          <w:b/>
          <w:bCs/>
          <w:color w:val="000000"/>
          <w:sz w:val="22"/>
          <w:szCs w:val="22"/>
        </w:rPr>
        <w:t>SOLICITA</w:t>
      </w:r>
      <w:r w:rsidR="00BF4AF1" w:rsidRPr="00662E63">
        <w:rPr>
          <w:b/>
          <w:bCs/>
          <w:color w:val="000000"/>
          <w:sz w:val="22"/>
          <w:szCs w:val="22"/>
        </w:rPr>
        <w:t>:</w:t>
      </w:r>
    </w:p>
    <w:p w14:paraId="32248D54" w14:textId="77777777" w:rsidR="0038061F" w:rsidRPr="00DC35F9" w:rsidRDefault="0038061F" w:rsidP="001F150A">
      <w:pPr>
        <w:shd w:val="clear" w:color="auto" w:fill="FFFFFF"/>
        <w:spacing w:line="360" w:lineRule="auto"/>
        <w:ind w:left="0" w:right="0"/>
        <w:jc w:val="center"/>
        <w:textAlignment w:val="baseline"/>
        <w:rPr>
          <w:color w:val="000000"/>
          <w:sz w:val="18"/>
          <w:szCs w:val="18"/>
        </w:rPr>
      </w:pPr>
      <w:r w:rsidRPr="00DC35F9">
        <w:rPr>
          <w:color w:val="000000"/>
          <w:sz w:val="18"/>
          <w:szCs w:val="18"/>
        </w:rPr>
        <w:t>(Marca con una x lo que proceda)</w:t>
      </w:r>
    </w:p>
    <w:p w14:paraId="05E6C551" w14:textId="693F0372" w:rsidR="005F5D8C" w:rsidRPr="00DC35F9" w:rsidRDefault="00160A9B" w:rsidP="005F5D8C">
      <w:pPr>
        <w:shd w:val="clear" w:color="auto" w:fill="FFFFFF"/>
        <w:spacing w:line="360" w:lineRule="auto"/>
        <w:ind w:left="0" w:right="0"/>
        <w:jc w:val="left"/>
        <w:textAlignment w:val="baseline"/>
        <w:rPr>
          <w:color w:val="000000"/>
          <w:sz w:val="22"/>
          <w:szCs w:val="22"/>
        </w:rPr>
      </w:pPr>
      <w:sdt>
        <w:sdtPr>
          <w:rPr>
            <w:color w:val="000000"/>
            <w:sz w:val="22"/>
            <w:szCs w:val="22"/>
          </w:rPr>
          <w:id w:val="-12633020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90975">
            <w:rPr>
              <w:rFonts w:ascii="MS Gothic" w:eastAsia="MS Gothic" w:hAnsi="MS Gothic" w:hint="eastAsia"/>
              <w:color w:val="000000"/>
              <w:sz w:val="22"/>
              <w:szCs w:val="22"/>
            </w:rPr>
            <w:t>☐</w:t>
          </w:r>
        </w:sdtContent>
      </w:sdt>
      <w:r w:rsidR="005F5D8C" w:rsidRPr="00DC35F9">
        <w:rPr>
          <w:color w:val="000000"/>
          <w:sz w:val="22"/>
          <w:szCs w:val="22"/>
        </w:rPr>
        <w:t>Renuncia de matrícula</w:t>
      </w:r>
    </w:p>
    <w:p w14:paraId="7B53B1AE" w14:textId="11F208FE" w:rsidR="00783E70" w:rsidRPr="00DC35F9" w:rsidRDefault="00160A9B" w:rsidP="005F5D8C">
      <w:pPr>
        <w:shd w:val="clear" w:color="auto" w:fill="FFFFFF"/>
        <w:spacing w:line="360" w:lineRule="auto"/>
        <w:ind w:left="0" w:right="0"/>
        <w:jc w:val="left"/>
        <w:textAlignment w:val="baseline"/>
        <w:rPr>
          <w:color w:val="000000"/>
          <w:sz w:val="22"/>
          <w:szCs w:val="22"/>
        </w:rPr>
      </w:pPr>
      <w:sdt>
        <w:sdtPr>
          <w:rPr>
            <w:color w:val="000000"/>
            <w:sz w:val="22"/>
            <w:szCs w:val="22"/>
          </w:rPr>
          <w:id w:val="-16946015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90975">
            <w:rPr>
              <w:rFonts w:ascii="MS Gothic" w:eastAsia="MS Gothic" w:hAnsi="MS Gothic" w:hint="eastAsia"/>
              <w:color w:val="000000"/>
              <w:sz w:val="22"/>
              <w:szCs w:val="22"/>
            </w:rPr>
            <w:t>☐</w:t>
          </w:r>
        </w:sdtContent>
      </w:sdt>
      <w:r w:rsidR="005F5D8C" w:rsidRPr="00DC35F9">
        <w:rPr>
          <w:color w:val="000000"/>
          <w:sz w:val="22"/>
          <w:szCs w:val="22"/>
        </w:rPr>
        <w:t>Renuncia a convocatoria</w:t>
      </w:r>
      <w:r w:rsidR="00DD1AEB">
        <w:rPr>
          <w:color w:val="000000"/>
          <w:sz w:val="22"/>
          <w:szCs w:val="22"/>
        </w:rPr>
        <w:t>:</w:t>
      </w:r>
      <w:r w:rsidR="000C5796" w:rsidRPr="00DC35F9">
        <w:rPr>
          <w:color w:val="000000"/>
          <w:sz w:val="22"/>
          <w:szCs w:val="22"/>
        </w:rPr>
        <w:tab/>
      </w:r>
      <w:r w:rsidR="00DD1AEB">
        <w:rPr>
          <w:color w:val="000000"/>
          <w:sz w:val="22"/>
          <w:szCs w:val="22"/>
        </w:rPr>
        <w:t xml:space="preserve">   </w:t>
      </w:r>
      <w:sdt>
        <w:sdtPr>
          <w:rPr>
            <w:color w:val="000000"/>
            <w:sz w:val="22"/>
            <w:szCs w:val="22"/>
          </w:rPr>
          <w:id w:val="10984514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F64C0">
            <w:rPr>
              <w:rFonts w:ascii="MS Gothic" w:eastAsia="MS Gothic" w:hAnsi="MS Gothic" w:hint="eastAsia"/>
              <w:color w:val="000000"/>
              <w:sz w:val="22"/>
              <w:szCs w:val="22"/>
            </w:rPr>
            <w:t>☐</w:t>
          </w:r>
        </w:sdtContent>
      </w:sdt>
      <w:r w:rsidR="000C5796" w:rsidRPr="00DC35F9">
        <w:rPr>
          <w:color w:val="000000"/>
          <w:sz w:val="22"/>
          <w:szCs w:val="22"/>
        </w:rPr>
        <w:t>1ª ordinari</w:t>
      </w:r>
      <w:r w:rsidR="00842E37" w:rsidRPr="00DC35F9">
        <w:rPr>
          <w:color w:val="000000"/>
          <w:sz w:val="22"/>
          <w:szCs w:val="22"/>
        </w:rPr>
        <w:t>a</w:t>
      </w:r>
      <w:r w:rsidR="000C5796" w:rsidRPr="00DC35F9">
        <w:rPr>
          <w:color w:val="000000"/>
          <w:sz w:val="22"/>
          <w:szCs w:val="22"/>
        </w:rPr>
        <w:tab/>
      </w:r>
      <w:sdt>
        <w:sdtPr>
          <w:rPr>
            <w:color w:val="000000"/>
            <w:sz w:val="22"/>
            <w:szCs w:val="22"/>
          </w:rPr>
          <w:id w:val="3328106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F64C0">
            <w:rPr>
              <w:rFonts w:ascii="MS Gothic" w:eastAsia="MS Gothic" w:hAnsi="MS Gothic" w:hint="eastAsia"/>
              <w:color w:val="000000"/>
              <w:sz w:val="22"/>
              <w:szCs w:val="22"/>
            </w:rPr>
            <w:t>☐</w:t>
          </w:r>
        </w:sdtContent>
      </w:sdt>
      <w:r w:rsidR="000C5796" w:rsidRPr="00DC35F9">
        <w:rPr>
          <w:color w:val="000000"/>
          <w:sz w:val="22"/>
          <w:szCs w:val="22"/>
        </w:rPr>
        <w:t>2ª ordinaria</w:t>
      </w:r>
    </w:p>
    <w:p w14:paraId="037EDC10" w14:textId="77777777" w:rsidR="000A457C" w:rsidRDefault="00783E70" w:rsidP="002F64C0">
      <w:pPr>
        <w:shd w:val="clear" w:color="auto" w:fill="FFFFFF"/>
        <w:spacing w:after="120" w:line="276" w:lineRule="auto"/>
        <w:ind w:left="0" w:right="0"/>
        <w:jc w:val="left"/>
        <w:textAlignment w:val="baseline"/>
        <w:rPr>
          <w:color w:val="000000"/>
          <w:sz w:val="22"/>
          <w:szCs w:val="22"/>
        </w:rPr>
        <w:sectPr w:rsidR="000A457C" w:rsidSect="001945E9">
          <w:headerReference w:type="default" r:id="rId8"/>
          <w:footerReference w:type="default" r:id="rId9"/>
          <w:pgSz w:w="11906" w:h="16838" w:code="9"/>
          <w:pgMar w:top="2943" w:right="1701" w:bottom="1701" w:left="1701" w:header="1134" w:footer="709" w:gutter="0"/>
          <w:cols w:space="708"/>
          <w:docGrid w:linePitch="360"/>
        </w:sectPr>
      </w:pPr>
      <w:r w:rsidRPr="00DC35F9">
        <w:rPr>
          <w:color w:val="000000"/>
          <w:sz w:val="22"/>
          <w:szCs w:val="22"/>
        </w:rPr>
        <w:t xml:space="preserve">De los siguientes módulos (indicar nombre de cada uno de los módulos </w:t>
      </w:r>
      <w:r w:rsidR="00B35F6D" w:rsidRPr="00DC35F9">
        <w:rPr>
          <w:color w:val="000000"/>
          <w:sz w:val="22"/>
          <w:szCs w:val="22"/>
        </w:rPr>
        <w:t xml:space="preserve">para los que se solicita anulación de matrícula </w:t>
      </w:r>
      <w:r w:rsidR="007C61D5" w:rsidRPr="00DC35F9">
        <w:rPr>
          <w:color w:val="000000"/>
          <w:sz w:val="22"/>
          <w:szCs w:val="22"/>
        </w:rPr>
        <w:t xml:space="preserve">o renuncia a convocatoria). </w:t>
      </w:r>
    </w:p>
    <w:p w14:paraId="2F2AEAE4" w14:textId="4ED7C9EA" w:rsidR="00784282" w:rsidRDefault="00A66BB7" w:rsidP="001A5925">
      <w:pPr>
        <w:shd w:val="clear" w:color="auto" w:fill="FFFFFF"/>
        <w:spacing w:after="120" w:line="276" w:lineRule="auto"/>
        <w:ind w:left="0" w:right="0"/>
        <w:jc w:val="left"/>
        <w:textAlignment w:val="baseline"/>
      </w:pPr>
      <w:r w:rsidRPr="004E4565">
        <w:rPr>
          <w:color w:val="000000"/>
          <w:sz w:val="22"/>
          <w:szCs w:val="22"/>
        </w:rPr>
        <w:t>1.</w:t>
      </w:r>
      <w:r w:rsidRPr="004E4565">
        <w:t xml:space="preserve"> </w:t>
      </w:r>
      <w:sdt>
        <w:sdtPr>
          <w:rPr>
            <w:rStyle w:val="Estilo5"/>
          </w:rPr>
          <w:id w:val="1772273167"/>
          <w:placeholder>
            <w:docPart w:val="10201882E3424147A96B3D48630B7277"/>
          </w:placeholder>
          <w:showingPlcHdr/>
        </w:sdtPr>
        <w:sdtEndPr>
          <w:rPr>
            <w:rStyle w:val="Fuentedeprrafopredeter"/>
            <w:sz w:val="24"/>
          </w:rPr>
        </w:sdtEndPr>
        <w:sdtContent>
          <w:r w:rsidR="001F5E45" w:rsidRPr="004E4565">
            <w:rPr>
              <w:u w:val="single"/>
            </w:rPr>
            <w:t xml:space="preserve">                                               </w:t>
          </w:r>
          <w:r w:rsidR="001F5E45">
            <w:rPr>
              <w:u w:val="single"/>
            </w:rPr>
            <w:t xml:space="preserve">  </w:t>
          </w:r>
        </w:sdtContent>
      </w:sdt>
      <w:r w:rsidR="00C77C8A">
        <w:t>.</w:t>
      </w:r>
    </w:p>
    <w:p w14:paraId="3F80CB3F" w14:textId="46480CAA" w:rsidR="00784282" w:rsidRDefault="00A66BB7" w:rsidP="001A5925">
      <w:pPr>
        <w:shd w:val="clear" w:color="auto" w:fill="FFFFFF"/>
        <w:spacing w:after="120" w:line="276" w:lineRule="auto"/>
        <w:ind w:left="0" w:right="0"/>
        <w:jc w:val="left"/>
        <w:textAlignment w:val="baseline"/>
      </w:pPr>
      <w:r w:rsidRPr="004E4565">
        <w:t xml:space="preserve">2. </w:t>
      </w:r>
      <w:sdt>
        <w:sdtPr>
          <w:rPr>
            <w:rStyle w:val="Estilo5"/>
          </w:rPr>
          <w:id w:val="1548112117"/>
          <w:placeholder>
            <w:docPart w:val="D7239C7D6F6941D1BF8688C275DA87CD"/>
          </w:placeholder>
          <w:showingPlcHdr/>
        </w:sdtPr>
        <w:sdtEndPr>
          <w:rPr>
            <w:rStyle w:val="Fuentedeprrafopredeter"/>
            <w:sz w:val="24"/>
          </w:rPr>
        </w:sdtEndPr>
        <w:sdtContent>
          <w:r w:rsidR="00746FB8" w:rsidRPr="00985714">
            <w:rPr>
              <w:u w:val="single"/>
            </w:rPr>
            <w:t xml:space="preserve">                                               </w:t>
          </w:r>
          <w:r w:rsidR="00746FB8">
            <w:rPr>
              <w:u w:val="single"/>
            </w:rPr>
            <w:t xml:space="preserve">  </w:t>
          </w:r>
        </w:sdtContent>
      </w:sdt>
      <w:r w:rsidR="00C77C8A">
        <w:t>.</w:t>
      </w:r>
    </w:p>
    <w:p w14:paraId="01CAE6AD" w14:textId="1C81ED7E" w:rsidR="00A66BB7" w:rsidRPr="004E4565" w:rsidRDefault="00A66BB7" w:rsidP="001A5925">
      <w:pPr>
        <w:shd w:val="clear" w:color="auto" w:fill="FFFFFF"/>
        <w:spacing w:after="120" w:line="276" w:lineRule="auto"/>
        <w:ind w:left="0" w:right="0"/>
        <w:jc w:val="left"/>
        <w:textAlignment w:val="baseline"/>
      </w:pPr>
      <w:r w:rsidRPr="004E4565">
        <w:t xml:space="preserve">3. </w:t>
      </w:r>
      <w:sdt>
        <w:sdtPr>
          <w:rPr>
            <w:rStyle w:val="Estilo5"/>
          </w:rPr>
          <w:id w:val="-2034571197"/>
          <w:placeholder>
            <w:docPart w:val="337DAA55E34C4040AEAF27C71E63B600"/>
          </w:placeholder>
        </w:sdtPr>
        <w:sdtEndPr>
          <w:rPr>
            <w:rStyle w:val="Fuentedeprrafopredeter"/>
            <w:sz w:val="24"/>
          </w:rPr>
        </w:sdtEndPr>
        <w:sdtContent>
          <w:sdt>
            <w:sdtPr>
              <w:rPr>
                <w:rStyle w:val="Estilo5"/>
              </w:rPr>
              <w:id w:val="1205221629"/>
              <w:placeholder>
                <w:docPart w:val="1A2C1F4D22AF453B86237C91AEE52977"/>
              </w:placeholder>
              <w:showingPlcHdr/>
            </w:sdtPr>
            <w:sdtEndPr>
              <w:rPr>
                <w:rStyle w:val="Fuentedeprrafopredeter"/>
                <w:sz w:val="24"/>
              </w:rPr>
            </w:sdtEndPr>
            <w:sdtContent>
              <w:r w:rsidR="00B01BBE" w:rsidRPr="004E4565">
                <w:rPr>
                  <w:u w:val="single"/>
                </w:rPr>
                <w:t xml:space="preserve">                                               </w:t>
              </w:r>
              <w:r w:rsidR="00B01BBE">
                <w:rPr>
                  <w:u w:val="single"/>
                </w:rPr>
                <w:t xml:space="preserve">  </w:t>
              </w:r>
            </w:sdtContent>
          </w:sdt>
        </w:sdtContent>
      </w:sdt>
      <w:r w:rsidR="00C77C8A">
        <w:t>.</w:t>
      </w:r>
    </w:p>
    <w:p w14:paraId="54A2C99D" w14:textId="77777777" w:rsidR="00BF0097" w:rsidRDefault="007E4488" w:rsidP="00325E31">
      <w:pPr>
        <w:shd w:val="clear" w:color="auto" w:fill="FFFFFF"/>
        <w:spacing w:after="120" w:line="276" w:lineRule="auto"/>
        <w:ind w:left="0" w:right="0"/>
        <w:jc w:val="left"/>
        <w:textAlignment w:val="baseline"/>
      </w:pPr>
      <w:r w:rsidRPr="004E4565">
        <w:t xml:space="preserve">4. </w:t>
      </w:r>
      <w:sdt>
        <w:sdtPr>
          <w:rPr>
            <w:rStyle w:val="Estilo5"/>
          </w:rPr>
          <w:id w:val="-1234469941"/>
          <w:placeholder>
            <w:docPart w:val="0ED6E8E9004D4F47B8112B61C0871326"/>
          </w:placeholder>
        </w:sdtPr>
        <w:sdtEndPr>
          <w:rPr>
            <w:rStyle w:val="Fuentedeprrafopredeter"/>
            <w:sz w:val="24"/>
          </w:rPr>
        </w:sdtEndPr>
        <w:sdtContent>
          <w:sdt>
            <w:sdtPr>
              <w:rPr>
                <w:rStyle w:val="Estilo5"/>
              </w:rPr>
              <w:id w:val="-2012513991"/>
              <w:placeholder>
                <w:docPart w:val="C14AEF44DFD64131998A2E51A438A733"/>
              </w:placeholder>
              <w:showingPlcHdr/>
            </w:sdtPr>
            <w:sdtEndPr>
              <w:rPr>
                <w:rStyle w:val="Fuentedeprrafopredeter"/>
                <w:sz w:val="24"/>
              </w:rPr>
            </w:sdtEndPr>
            <w:sdtContent>
              <w:r w:rsidR="00B01BBE" w:rsidRPr="004E4565">
                <w:rPr>
                  <w:u w:val="single"/>
                </w:rPr>
                <w:t xml:space="preserve">                                               </w:t>
              </w:r>
              <w:r w:rsidR="00B01BBE">
                <w:rPr>
                  <w:u w:val="single"/>
                </w:rPr>
                <w:t xml:space="preserve">  </w:t>
              </w:r>
            </w:sdtContent>
          </w:sdt>
        </w:sdtContent>
      </w:sdt>
      <w:r w:rsidR="00C77C8A">
        <w:t>.</w:t>
      </w:r>
    </w:p>
    <w:p w14:paraId="51AD9B8C" w14:textId="327DA043" w:rsidR="00BF0097" w:rsidRDefault="00BF0097" w:rsidP="00BF0097">
      <w:pPr>
        <w:shd w:val="clear" w:color="auto" w:fill="FFFFFF"/>
        <w:spacing w:after="120" w:line="276" w:lineRule="auto"/>
        <w:ind w:left="0" w:right="0"/>
        <w:jc w:val="left"/>
        <w:textAlignment w:val="baseline"/>
      </w:pPr>
      <w:r>
        <w:t>5</w:t>
      </w:r>
      <w:r w:rsidRPr="004E4565">
        <w:t xml:space="preserve">. </w:t>
      </w:r>
      <w:sdt>
        <w:sdtPr>
          <w:rPr>
            <w:rStyle w:val="Estilo5"/>
          </w:rPr>
          <w:id w:val="-133257671"/>
          <w:placeholder>
            <w:docPart w:val="ECF9F61DE46E4D9FBF205D75BEE1BE6B"/>
          </w:placeholder>
        </w:sdtPr>
        <w:sdtEndPr>
          <w:rPr>
            <w:rStyle w:val="Fuentedeprrafopredeter"/>
            <w:sz w:val="24"/>
          </w:rPr>
        </w:sdtEndPr>
        <w:sdtContent>
          <w:sdt>
            <w:sdtPr>
              <w:rPr>
                <w:rStyle w:val="Estilo5"/>
              </w:rPr>
              <w:id w:val="839889639"/>
              <w:placeholder>
                <w:docPart w:val="50572D683F2F469CBACDC6B5A1050BE6"/>
              </w:placeholder>
              <w:showingPlcHdr/>
            </w:sdtPr>
            <w:sdtEndPr>
              <w:rPr>
                <w:rStyle w:val="Fuentedeprrafopredeter"/>
                <w:sz w:val="24"/>
              </w:rPr>
            </w:sdtEndPr>
            <w:sdtContent>
              <w:r w:rsidRPr="004E4565">
                <w:rPr>
                  <w:u w:val="single"/>
                </w:rPr>
                <w:t xml:space="preserve">                                               </w:t>
              </w:r>
              <w:r>
                <w:rPr>
                  <w:u w:val="single"/>
                </w:rPr>
                <w:t xml:space="preserve">  </w:t>
              </w:r>
            </w:sdtContent>
          </w:sdt>
        </w:sdtContent>
      </w:sdt>
      <w:r>
        <w:t>.</w:t>
      </w:r>
    </w:p>
    <w:p w14:paraId="30AF0096" w14:textId="5620EDDF" w:rsidR="00F46BD0" w:rsidRDefault="003C36C1" w:rsidP="00F46BD0">
      <w:pPr>
        <w:shd w:val="clear" w:color="auto" w:fill="FFFFFF"/>
        <w:spacing w:after="120" w:line="276" w:lineRule="auto"/>
        <w:ind w:left="0" w:right="0"/>
        <w:jc w:val="left"/>
        <w:textAlignment w:val="baseline"/>
      </w:pPr>
      <w:r>
        <w:br w:type="column"/>
      </w:r>
      <w:r w:rsidR="00F46BD0">
        <w:t>6</w:t>
      </w:r>
      <w:r w:rsidR="00F46BD0" w:rsidRPr="004E4565">
        <w:t xml:space="preserve">. </w:t>
      </w:r>
      <w:sdt>
        <w:sdtPr>
          <w:rPr>
            <w:rStyle w:val="Estilo5"/>
          </w:rPr>
          <w:id w:val="-148211408"/>
          <w:placeholder>
            <w:docPart w:val="5374AC92B6964E37987065DBDC53AC15"/>
          </w:placeholder>
        </w:sdtPr>
        <w:sdtEndPr>
          <w:rPr>
            <w:rStyle w:val="Fuentedeprrafopredeter"/>
            <w:sz w:val="24"/>
          </w:rPr>
        </w:sdtEndPr>
        <w:sdtContent>
          <w:sdt>
            <w:sdtPr>
              <w:rPr>
                <w:rStyle w:val="Estilo5"/>
              </w:rPr>
              <w:id w:val="1944876705"/>
              <w:placeholder>
                <w:docPart w:val="7ED15D650E924EC8B9082128546345E6"/>
              </w:placeholder>
              <w:showingPlcHdr/>
            </w:sdtPr>
            <w:sdtEndPr>
              <w:rPr>
                <w:rStyle w:val="Fuentedeprrafopredeter"/>
                <w:sz w:val="24"/>
              </w:rPr>
            </w:sdtEndPr>
            <w:sdtContent>
              <w:r w:rsidR="00F46BD0" w:rsidRPr="004E4565">
                <w:rPr>
                  <w:u w:val="single"/>
                </w:rPr>
                <w:t xml:space="preserve">                                               </w:t>
              </w:r>
              <w:r w:rsidR="00F46BD0">
                <w:rPr>
                  <w:u w:val="single"/>
                </w:rPr>
                <w:t xml:space="preserve">  </w:t>
              </w:r>
            </w:sdtContent>
          </w:sdt>
        </w:sdtContent>
      </w:sdt>
      <w:r w:rsidR="00F46BD0">
        <w:t>.</w:t>
      </w:r>
    </w:p>
    <w:p w14:paraId="235FFB5A" w14:textId="53E3CBE4" w:rsidR="000D4484" w:rsidRDefault="000D4484" w:rsidP="000D4484">
      <w:pPr>
        <w:shd w:val="clear" w:color="auto" w:fill="FFFFFF"/>
        <w:spacing w:after="120" w:line="276" w:lineRule="auto"/>
        <w:ind w:left="0" w:right="0"/>
        <w:jc w:val="left"/>
        <w:textAlignment w:val="baseline"/>
      </w:pPr>
      <w:r>
        <w:t>7</w:t>
      </w:r>
      <w:r w:rsidRPr="004E4565">
        <w:t xml:space="preserve">. </w:t>
      </w:r>
      <w:sdt>
        <w:sdtPr>
          <w:rPr>
            <w:rStyle w:val="Estilo5"/>
          </w:rPr>
          <w:id w:val="-310722989"/>
          <w:placeholder>
            <w:docPart w:val="62CDDF05BB4143C09EE54064F1084AF2"/>
          </w:placeholder>
        </w:sdtPr>
        <w:sdtEndPr>
          <w:rPr>
            <w:rStyle w:val="Fuentedeprrafopredeter"/>
            <w:sz w:val="24"/>
          </w:rPr>
        </w:sdtEndPr>
        <w:sdtContent>
          <w:sdt>
            <w:sdtPr>
              <w:rPr>
                <w:rStyle w:val="Estilo5"/>
              </w:rPr>
              <w:id w:val="-461193429"/>
              <w:placeholder>
                <w:docPart w:val="069EDA1027674E8EBAAB93CE7D59DB41"/>
              </w:placeholder>
              <w:showingPlcHdr/>
            </w:sdtPr>
            <w:sdtEndPr>
              <w:rPr>
                <w:rStyle w:val="Fuentedeprrafopredeter"/>
                <w:sz w:val="24"/>
              </w:rPr>
            </w:sdtEndPr>
            <w:sdtContent>
              <w:r w:rsidRPr="004E4565">
                <w:rPr>
                  <w:u w:val="single"/>
                </w:rPr>
                <w:t xml:space="preserve">                                               </w:t>
              </w:r>
              <w:r>
                <w:rPr>
                  <w:u w:val="single"/>
                </w:rPr>
                <w:t xml:space="preserve">  </w:t>
              </w:r>
            </w:sdtContent>
          </w:sdt>
        </w:sdtContent>
      </w:sdt>
      <w:r>
        <w:t>.</w:t>
      </w:r>
    </w:p>
    <w:p w14:paraId="3E64100B" w14:textId="5C5029B6" w:rsidR="00D17B90" w:rsidRDefault="00D17B90" w:rsidP="00D17B90">
      <w:pPr>
        <w:shd w:val="clear" w:color="auto" w:fill="FFFFFF"/>
        <w:spacing w:after="120" w:line="276" w:lineRule="auto"/>
        <w:ind w:left="0" w:right="0"/>
        <w:jc w:val="left"/>
        <w:textAlignment w:val="baseline"/>
      </w:pPr>
      <w:r>
        <w:t>8.</w:t>
      </w:r>
      <w:r w:rsidRPr="004E4565">
        <w:t xml:space="preserve"> </w:t>
      </w:r>
      <w:sdt>
        <w:sdtPr>
          <w:rPr>
            <w:rStyle w:val="Estilo5"/>
          </w:rPr>
          <w:id w:val="-514764012"/>
          <w:placeholder>
            <w:docPart w:val="9ECDBDF0E33A409EB32483D864B14365"/>
          </w:placeholder>
        </w:sdtPr>
        <w:sdtEndPr>
          <w:rPr>
            <w:rStyle w:val="Fuentedeprrafopredeter"/>
            <w:sz w:val="24"/>
          </w:rPr>
        </w:sdtEndPr>
        <w:sdtContent>
          <w:sdt>
            <w:sdtPr>
              <w:rPr>
                <w:rStyle w:val="Estilo5"/>
              </w:rPr>
              <w:id w:val="-2054138942"/>
              <w:placeholder>
                <w:docPart w:val="7E9B6748E112405597CA2A7E508417CB"/>
              </w:placeholder>
              <w:showingPlcHdr/>
            </w:sdtPr>
            <w:sdtEndPr>
              <w:rPr>
                <w:rStyle w:val="Fuentedeprrafopredeter"/>
                <w:sz w:val="24"/>
              </w:rPr>
            </w:sdtEndPr>
            <w:sdtContent>
              <w:r w:rsidRPr="004E4565">
                <w:rPr>
                  <w:u w:val="single"/>
                </w:rPr>
                <w:t xml:space="preserve">                                               </w:t>
              </w:r>
              <w:r>
                <w:rPr>
                  <w:u w:val="single"/>
                </w:rPr>
                <w:t xml:space="preserve">  </w:t>
              </w:r>
            </w:sdtContent>
          </w:sdt>
        </w:sdtContent>
      </w:sdt>
      <w:r>
        <w:t>.</w:t>
      </w:r>
    </w:p>
    <w:p w14:paraId="04526F9C" w14:textId="13352EDF" w:rsidR="00D17B90" w:rsidRDefault="00D17B90" w:rsidP="00D17B90">
      <w:pPr>
        <w:shd w:val="clear" w:color="auto" w:fill="FFFFFF"/>
        <w:spacing w:after="120" w:line="276" w:lineRule="auto"/>
        <w:ind w:left="0" w:right="0"/>
        <w:jc w:val="left"/>
        <w:textAlignment w:val="baseline"/>
      </w:pPr>
      <w:r>
        <w:t>9</w:t>
      </w:r>
      <w:r w:rsidRPr="004E4565">
        <w:t xml:space="preserve">. </w:t>
      </w:r>
      <w:sdt>
        <w:sdtPr>
          <w:rPr>
            <w:rStyle w:val="Estilo5"/>
          </w:rPr>
          <w:id w:val="-1790124895"/>
          <w:placeholder>
            <w:docPart w:val="20C9495FA179493585E127428A4AB733"/>
          </w:placeholder>
        </w:sdtPr>
        <w:sdtEndPr>
          <w:rPr>
            <w:rStyle w:val="Fuentedeprrafopredeter"/>
            <w:sz w:val="24"/>
          </w:rPr>
        </w:sdtEndPr>
        <w:sdtContent>
          <w:sdt>
            <w:sdtPr>
              <w:rPr>
                <w:rStyle w:val="Estilo5"/>
              </w:rPr>
              <w:id w:val="-2109958662"/>
              <w:placeholder>
                <w:docPart w:val="9D0AAF1297B1493AA1CAC57E4C8130B6"/>
              </w:placeholder>
              <w:showingPlcHdr/>
            </w:sdtPr>
            <w:sdtEndPr>
              <w:rPr>
                <w:rStyle w:val="Fuentedeprrafopredeter"/>
                <w:sz w:val="24"/>
              </w:rPr>
            </w:sdtEndPr>
            <w:sdtContent>
              <w:r w:rsidRPr="004E4565">
                <w:rPr>
                  <w:u w:val="single"/>
                </w:rPr>
                <w:t xml:space="preserve">    </w:t>
              </w:r>
              <w:r w:rsidR="00B707E5">
                <w:rPr>
                  <w:u w:val="single"/>
                </w:rPr>
                <w:t xml:space="preserve"> </w:t>
              </w:r>
              <w:r w:rsidRPr="004E4565">
                <w:rPr>
                  <w:u w:val="single"/>
                </w:rPr>
                <w:t xml:space="preserve">                                         </w:t>
              </w:r>
              <w:r>
                <w:rPr>
                  <w:u w:val="single"/>
                </w:rPr>
                <w:t xml:space="preserve">  </w:t>
              </w:r>
              <w:r w:rsidR="00B707E5">
                <w:rPr>
                  <w:u w:val="single"/>
                </w:rPr>
                <w:t xml:space="preserve">  </w:t>
              </w:r>
            </w:sdtContent>
          </w:sdt>
        </w:sdtContent>
      </w:sdt>
      <w:r>
        <w:t>.</w:t>
      </w:r>
    </w:p>
    <w:p w14:paraId="0A409C18" w14:textId="7B5697AF" w:rsidR="003C36C1" w:rsidRDefault="003C36C1" w:rsidP="003C36C1">
      <w:pPr>
        <w:shd w:val="clear" w:color="auto" w:fill="FFFFFF"/>
        <w:spacing w:after="120" w:line="276" w:lineRule="auto"/>
        <w:ind w:left="0" w:right="0"/>
        <w:jc w:val="left"/>
        <w:textAlignment w:val="baseline"/>
      </w:pPr>
      <w:r>
        <w:t>10</w:t>
      </w:r>
      <w:r w:rsidRPr="004E4565">
        <w:t xml:space="preserve">. </w:t>
      </w:r>
      <w:sdt>
        <w:sdtPr>
          <w:rPr>
            <w:rStyle w:val="Estilo5"/>
          </w:rPr>
          <w:id w:val="2140913996"/>
          <w:placeholder>
            <w:docPart w:val="628FA45940CA42C3A733F4771B90E186"/>
          </w:placeholder>
        </w:sdtPr>
        <w:sdtEndPr>
          <w:rPr>
            <w:rStyle w:val="Fuentedeprrafopredeter"/>
            <w:sz w:val="24"/>
          </w:rPr>
        </w:sdtEndPr>
        <w:sdtContent>
          <w:sdt>
            <w:sdtPr>
              <w:rPr>
                <w:rStyle w:val="Estilo5"/>
              </w:rPr>
              <w:id w:val="-224993718"/>
              <w:placeholder>
                <w:docPart w:val="A54386A4DF844C029750969F2EC743FC"/>
              </w:placeholder>
              <w:showingPlcHdr/>
            </w:sdtPr>
            <w:sdtEndPr>
              <w:rPr>
                <w:rStyle w:val="Fuentedeprrafopredeter"/>
                <w:sz w:val="24"/>
              </w:rPr>
            </w:sdtEndPr>
            <w:sdtContent>
              <w:r w:rsidRPr="004E4565">
                <w:rPr>
                  <w:u w:val="single"/>
                </w:rPr>
                <w:t xml:space="preserve">                                              </w:t>
              </w:r>
              <w:r>
                <w:rPr>
                  <w:u w:val="single"/>
                </w:rPr>
                <w:t xml:space="preserve">  </w:t>
              </w:r>
            </w:sdtContent>
          </w:sdt>
        </w:sdtContent>
      </w:sdt>
      <w:r>
        <w:t>.</w:t>
      </w:r>
    </w:p>
    <w:p w14:paraId="3C4F05A5" w14:textId="77777777" w:rsidR="00D17B90" w:rsidRDefault="00D17B90" w:rsidP="00D17B90">
      <w:pPr>
        <w:shd w:val="clear" w:color="auto" w:fill="FFFFFF"/>
        <w:spacing w:after="120" w:line="276" w:lineRule="auto"/>
        <w:ind w:left="0" w:right="0"/>
        <w:jc w:val="left"/>
        <w:textAlignment w:val="baseline"/>
      </w:pPr>
    </w:p>
    <w:p w14:paraId="30E332A4" w14:textId="2DD50482" w:rsidR="00F46BD0" w:rsidRPr="004E4565" w:rsidRDefault="00F46BD0" w:rsidP="00FA6903">
      <w:pPr>
        <w:shd w:val="clear" w:color="auto" w:fill="FFFFFF"/>
        <w:spacing w:after="120" w:line="276" w:lineRule="auto"/>
        <w:ind w:left="0" w:right="0"/>
        <w:jc w:val="left"/>
        <w:textAlignment w:val="baseline"/>
        <w:rPr>
          <w:color w:val="000000"/>
          <w:sz w:val="22"/>
          <w:szCs w:val="22"/>
        </w:rPr>
        <w:sectPr w:rsidR="00F46BD0" w:rsidRPr="004E4565" w:rsidSect="00010C49">
          <w:type w:val="continuous"/>
          <w:pgSz w:w="11906" w:h="16838" w:code="9"/>
          <w:pgMar w:top="2943" w:right="1701" w:bottom="1701" w:left="1701" w:header="1134" w:footer="709" w:gutter="0"/>
          <w:cols w:num="2" w:space="0"/>
          <w:docGrid w:linePitch="360"/>
        </w:sectPr>
      </w:pPr>
    </w:p>
    <w:p w14:paraId="1D98967C" w14:textId="77777777" w:rsidR="00BF0097" w:rsidRDefault="00BF0097" w:rsidP="003C36C1">
      <w:pPr>
        <w:shd w:val="clear" w:color="auto" w:fill="FFFFFF"/>
        <w:spacing w:line="360" w:lineRule="auto"/>
        <w:ind w:left="0" w:right="0"/>
        <w:textAlignment w:val="baseline"/>
        <w:rPr>
          <w:color w:val="000000"/>
          <w:sz w:val="22"/>
          <w:szCs w:val="22"/>
        </w:rPr>
      </w:pPr>
    </w:p>
    <w:p w14:paraId="6E3A087E" w14:textId="0079D698" w:rsidR="001E6D06" w:rsidRPr="009C0A1E" w:rsidRDefault="00DC35F9" w:rsidP="00B953A7">
      <w:pPr>
        <w:shd w:val="clear" w:color="auto" w:fill="FFFFFF"/>
        <w:spacing w:line="360" w:lineRule="auto"/>
        <w:ind w:left="0" w:right="0"/>
        <w:jc w:val="center"/>
        <w:textAlignment w:val="baseline"/>
        <w:rPr>
          <w:color w:val="000000"/>
          <w:sz w:val="22"/>
          <w:szCs w:val="22"/>
        </w:rPr>
      </w:pPr>
      <w:r w:rsidRPr="009C0A1E">
        <w:rPr>
          <w:color w:val="000000"/>
          <w:sz w:val="22"/>
          <w:szCs w:val="22"/>
        </w:rPr>
        <w:t>En</w:t>
      </w:r>
      <w:r w:rsidR="00BC7FDD" w:rsidRPr="009C0A1E">
        <w:rPr>
          <w:color w:val="000000"/>
          <w:sz w:val="22"/>
          <w:szCs w:val="22"/>
        </w:rPr>
        <w:t xml:space="preserve"> </w:t>
      </w:r>
      <w:sdt>
        <w:sdtPr>
          <w:rPr>
            <w:color w:val="000000"/>
            <w:sz w:val="22"/>
            <w:szCs w:val="22"/>
          </w:rPr>
          <w:id w:val="1760183080"/>
          <w:placeholder>
            <w:docPart w:val="1C69E76886A947C685230C214C98CB8C"/>
          </w:placeholder>
          <w:showingPlcHdr/>
        </w:sdtPr>
        <w:sdtEndPr/>
        <w:sdtContent>
          <w:r w:rsidR="00AC09B2" w:rsidRPr="009C0A1E">
            <w:rPr>
              <w:rStyle w:val="Textodelmarcadordeposicin"/>
              <w:sz w:val="22"/>
              <w:szCs w:val="22"/>
              <w:u w:val="single"/>
            </w:rPr>
            <w:t xml:space="preserve">                                          </w:t>
          </w:r>
        </w:sdtContent>
      </w:sdt>
      <w:r w:rsidR="00BC7FDD" w:rsidRPr="009C0A1E">
        <w:rPr>
          <w:color w:val="000000"/>
          <w:sz w:val="22"/>
          <w:szCs w:val="22"/>
        </w:rPr>
        <w:t xml:space="preserve"> </w:t>
      </w:r>
      <w:r w:rsidRPr="009C0A1E">
        <w:rPr>
          <w:color w:val="000000"/>
          <w:sz w:val="22"/>
          <w:szCs w:val="22"/>
        </w:rPr>
        <w:t>a</w:t>
      </w:r>
      <w:r w:rsidR="00BC7FDD" w:rsidRPr="009C0A1E">
        <w:rPr>
          <w:color w:val="000000"/>
          <w:sz w:val="22"/>
          <w:szCs w:val="22"/>
        </w:rPr>
        <w:t xml:space="preserve"> </w:t>
      </w:r>
      <w:sdt>
        <w:sdtPr>
          <w:rPr>
            <w:color w:val="000000"/>
            <w:sz w:val="22"/>
            <w:szCs w:val="22"/>
          </w:rPr>
          <w:id w:val="1310047918"/>
          <w:placeholder>
            <w:docPart w:val="5A1B768CDBDC4F899874653655A1CCB7"/>
          </w:placeholder>
          <w:showingPlcHdr/>
          <w:dropDownList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  <w:listItem w:displayText="13" w:value="13"/>
            <w:listItem w:displayText="14" w:value="14"/>
            <w:listItem w:displayText="15" w:value="15"/>
            <w:listItem w:displayText="16" w:value="16"/>
            <w:listItem w:displayText="17" w:value="17"/>
            <w:listItem w:displayText="18" w:value="18"/>
            <w:listItem w:displayText="19" w:value="19"/>
            <w:listItem w:displayText="20" w:value="20"/>
            <w:listItem w:displayText="21" w:value="21"/>
            <w:listItem w:displayText="22" w:value="22"/>
            <w:listItem w:displayText="23" w:value="23"/>
            <w:listItem w:displayText="24" w:value="24"/>
            <w:listItem w:displayText="25" w:value="25"/>
            <w:listItem w:displayText="26" w:value="26"/>
            <w:listItem w:displayText="27" w:value="27"/>
            <w:listItem w:displayText="28" w:value="28"/>
            <w:listItem w:displayText="29" w:value="29"/>
            <w:listItem w:displayText="30" w:value="30"/>
            <w:listItem w:displayText="31" w:value="31"/>
          </w:dropDownList>
        </w:sdtPr>
        <w:sdtEndPr/>
        <w:sdtContent>
          <w:r w:rsidR="006C2785" w:rsidRPr="009C0A1E">
            <w:rPr>
              <w:rStyle w:val="Textodelmarcadordeposicin"/>
              <w:sz w:val="22"/>
              <w:szCs w:val="22"/>
              <w:u w:val="single"/>
            </w:rPr>
            <w:t xml:space="preserve">  </w:t>
          </w:r>
        </w:sdtContent>
      </w:sdt>
      <w:r w:rsidR="00AC09B2" w:rsidRPr="009C0A1E">
        <w:rPr>
          <w:color w:val="000000"/>
          <w:sz w:val="22"/>
          <w:szCs w:val="22"/>
        </w:rPr>
        <w:t xml:space="preserve"> </w:t>
      </w:r>
      <w:r w:rsidRPr="009C0A1E">
        <w:rPr>
          <w:color w:val="000000"/>
          <w:sz w:val="22"/>
          <w:szCs w:val="22"/>
        </w:rPr>
        <w:t>de</w:t>
      </w:r>
      <w:r w:rsidR="00BC7FDD" w:rsidRPr="009C0A1E">
        <w:rPr>
          <w:color w:val="000000"/>
          <w:sz w:val="22"/>
          <w:szCs w:val="22"/>
        </w:rPr>
        <w:t xml:space="preserve"> </w:t>
      </w:r>
      <w:sdt>
        <w:sdtPr>
          <w:rPr>
            <w:color w:val="000000"/>
            <w:sz w:val="22"/>
            <w:szCs w:val="22"/>
          </w:rPr>
          <w:id w:val="560149283"/>
          <w:placeholder>
            <w:docPart w:val="89AD45931A36489D8E1EA7690AAB0BE1"/>
          </w:placeholder>
          <w:dropDownList>
            <w:listItem w:value="Elija un elemento."/>
            <w:listItem w:displayText="enero" w:value="enero"/>
            <w:listItem w:displayText="febrero" w:value="febrero"/>
            <w:listItem w:displayText="marzo" w:value="marzo"/>
            <w:listItem w:displayText="abril" w:value="abril"/>
            <w:listItem w:displayText="mayo" w:value="mayo"/>
            <w:listItem w:displayText="junio" w:value="junio"/>
            <w:listItem w:displayText="julio" w:value="julio"/>
            <w:listItem w:displayText="agosto" w:value="agosto"/>
            <w:listItem w:displayText="septiembre" w:value="septiembre"/>
            <w:listItem w:displayText="octubre" w:value="octubre"/>
            <w:listItem w:displayText="noviembre" w:value="noviembre"/>
            <w:listItem w:displayText="diciembre" w:value="diciembre"/>
          </w:dropDownList>
        </w:sdtPr>
        <w:sdtEndPr/>
        <w:sdtContent>
          <w:r w:rsidR="00BB2398">
            <w:rPr>
              <w:color w:val="000000"/>
              <w:sz w:val="22"/>
              <w:szCs w:val="22"/>
            </w:rPr>
            <w:t>marzo</w:t>
          </w:r>
        </w:sdtContent>
      </w:sdt>
      <w:r w:rsidR="00BC7FDD" w:rsidRPr="009C0A1E">
        <w:rPr>
          <w:color w:val="000000"/>
          <w:sz w:val="22"/>
          <w:szCs w:val="22"/>
        </w:rPr>
        <w:t xml:space="preserve"> </w:t>
      </w:r>
      <w:r w:rsidRPr="009C0A1E">
        <w:rPr>
          <w:color w:val="000000"/>
          <w:sz w:val="22"/>
          <w:szCs w:val="22"/>
        </w:rPr>
        <w:t>de 20</w:t>
      </w:r>
      <w:sdt>
        <w:sdtPr>
          <w:rPr>
            <w:color w:val="000000"/>
            <w:sz w:val="22"/>
            <w:szCs w:val="22"/>
            <w:u w:val="single"/>
          </w:rPr>
          <w:id w:val="776300062"/>
          <w:placeholder>
            <w:docPart w:val="78FAB3AFC3A4470889722B95F630C8AA"/>
          </w:placeholder>
          <w:showingPlcHdr/>
          <w:dropDownList>
            <w:listItem w:value="Elija un elemento."/>
            <w:listItem w:displayText="25" w:value="25"/>
            <w:listItem w:displayText="26" w:value="26"/>
            <w:listItem w:displayText="27" w:value="27"/>
            <w:listItem w:displayText="28" w:value="28"/>
            <w:listItem w:displayText="29" w:value="29"/>
            <w:listItem w:displayText="30" w:value="30"/>
            <w:listItem w:displayText="31" w:value="31"/>
            <w:listItem w:displayText="32" w:value="32"/>
            <w:listItem w:displayText="33" w:value="33"/>
            <w:listItem w:displayText="34" w:value="34"/>
            <w:listItem w:displayText="35" w:value="35"/>
            <w:listItem w:displayText="36" w:value="36"/>
            <w:listItem w:displayText="37" w:value="37"/>
            <w:listItem w:displayText="38" w:value="38"/>
            <w:listItem w:displayText="39" w:value="39"/>
            <w:listItem w:displayText="40" w:value="40"/>
            <w:listItem w:displayText="41" w:value="41"/>
            <w:listItem w:displayText="42" w:value="42"/>
            <w:listItem w:displayText="43" w:value="43"/>
            <w:listItem w:displayText="44" w:value="44"/>
            <w:listItem w:displayText="45" w:value="45"/>
            <w:listItem w:displayText="46" w:value="46"/>
            <w:listItem w:displayText="47" w:value="47"/>
            <w:listItem w:displayText="48" w:value="48"/>
            <w:listItem w:displayText="49" w:value="49"/>
            <w:listItem w:displayText="50" w:value="50"/>
          </w:dropDownList>
        </w:sdtPr>
        <w:sdtEndPr/>
        <w:sdtContent>
          <w:r w:rsidR="00160A9B" w:rsidRPr="009C0A1E">
            <w:rPr>
              <w:rStyle w:val="Textodelmarcadordeposicin"/>
              <w:sz w:val="22"/>
              <w:szCs w:val="22"/>
              <w:u w:val="single"/>
            </w:rPr>
            <w:t xml:space="preserve">  </w:t>
          </w:r>
        </w:sdtContent>
      </w:sdt>
      <w:r w:rsidR="006D3432" w:rsidRPr="006D3432">
        <w:rPr>
          <w:vanish/>
          <w:color w:val="000000"/>
          <w:sz w:val="22"/>
          <w:szCs w:val="22"/>
        </w:rPr>
        <w:t>.</w:t>
      </w:r>
    </w:p>
    <w:p w14:paraId="07C2E5C1" w14:textId="77777777" w:rsidR="001E6D06" w:rsidRDefault="001E6D06" w:rsidP="001E6D06">
      <w:pPr>
        <w:shd w:val="clear" w:color="auto" w:fill="FFFFFF"/>
        <w:spacing w:line="360" w:lineRule="auto"/>
        <w:ind w:left="0" w:right="0"/>
        <w:jc w:val="center"/>
        <w:textAlignment w:val="baseline"/>
        <w:rPr>
          <w:color w:val="000000"/>
          <w:sz w:val="22"/>
          <w:szCs w:val="22"/>
        </w:rPr>
      </w:pPr>
    </w:p>
    <w:p w14:paraId="2184F836" w14:textId="77777777" w:rsidR="00C82F20" w:rsidRDefault="00C82F20" w:rsidP="001E6D06">
      <w:pPr>
        <w:shd w:val="clear" w:color="auto" w:fill="FFFFFF"/>
        <w:spacing w:line="360" w:lineRule="auto"/>
        <w:ind w:left="0" w:right="0"/>
        <w:jc w:val="center"/>
        <w:textAlignment w:val="baseline"/>
        <w:rPr>
          <w:color w:val="000000"/>
          <w:sz w:val="18"/>
          <w:szCs w:val="18"/>
        </w:rPr>
      </w:pPr>
    </w:p>
    <w:p w14:paraId="67BD38E4" w14:textId="77777777" w:rsidR="00C82F20" w:rsidRDefault="00C82F20" w:rsidP="001E6D06">
      <w:pPr>
        <w:shd w:val="clear" w:color="auto" w:fill="FFFFFF"/>
        <w:spacing w:line="360" w:lineRule="auto"/>
        <w:ind w:left="0" w:right="0"/>
        <w:jc w:val="center"/>
        <w:textAlignment w:val="baseline"/>
        <w:rPr>
          <w:color w:val="000000"/>
          <w:sz w:val="18"/>
          <w:szCs w:val="18"/>
        </w:rPr>
      </w:pPr>
    </w:p>
    <w:p w14:paraId="37D52369" w14:textId="77777777" w:rsidR="00662E63" w:rsidRDefault="00662E63" w:rsidP="001E6D06">
      <w:pPr>
        <w:shd w:val="clear" w:color="auto" w:fill="FFFFFF"/>
        <w:spacing w:line="360" w:lineRule="auto"/>
        <w:ind w:left="0" w:right="0"/>
        <w:jc w:val="center"/>
        <w:textAlignment w:val="baseline"/>
        <w:rPr>
          <w:color w:val="000000"/>
          <w:sz w:val="18"/>
          <w:szCs w:val="18"/>
        </w:rPr>
      </w:pPr>
    </w:p>
    <w:p w14:paraId="7EE847FA" w14:textId="77777777" w:rsidR="00662E63" w:rsidRDefault="00662E63" w:rsidP="001E6D06">
      <w:pPr>
        <w:shd w:val="clear" w:color="auto" w:fill="FFFFFF"/>
        <w:spacing w:line="360" w:lineRule="auto"/>
        <w:ind w:left="0" w:right="0"/>
        <w:jc w:val="center"/>
        <w:textAlignment w:val="baseline"/>
        <w:rPr>
          <w:color w:val="000000"/>
          <w:sz w:val="18"/>
          <w:szCs w:val="18"/>
        </w:rPr>
      </w:pPr>
    </w:p>
    <w:p w14:paraId="0929E496" w14:textId="06BC3FCD" w:rsidR="00BC63A4" w:rsidRPr="001E6D06" w:rsidRDefault="001E6D06" w:rsidP="001E6D06">
      <w:pPr>
        <w:shd w:val="clear" w:color="auto" w:fill="FFFFFF"/>
        <w:spacing w:line="360" w:lineRule="auto"/>
        <w:ind w:left="0" w:right="0"/>
        <w:jc w:val="center"/>
        <w:textAlignment w:val="baseline"/>
        <w:rPr>
          <w:color w:val="000000"/>
          <w:sz w:val="18"/>
          <w:szCs w:val="18"/>
        </w:rPr>
      </w:pPr>
      <w:r w:rsidRPr="001E6D06">
        <w:rPr>
          <w:color w:val="000000"/>
          <w:sz w:val="18"/>
          <w:szCs w:val="18"/>
        </w:rPr>
        <w:t>(firma)</w:t>
      </w:r>
      <w:r w:rsidR="00510B0E" w:rsidRPr="001E6D06">
        <w:rPr>
          <w:color w:val="000000"/>
          <w:sz w:val="18"/>
          <w:szCs w:val="18"/>
        </w:rPr>
        <w:fldChar w:fldCharType="begin"/>
      </w:r>
      <w:r w:rsidR="00510B0E" w:rsidRPr="001E6D06">
        <w:rPr>
          <w:color w:val="000000"/>
          <w:sz w:val="18"/>
          <w:szCs w:val="18"/>
        </w:rPr>
        <w:instrText xml:space="preserve"> AUTOTEXT  " Cuadro de texto simple"  \* MERGEFORMAT </w:instrText>
      </w:r>
      <w:r w:rsidR="00160A9B">
        <w:rPr>
          <w:color w:val="000000"/>
          <w:sz w:val="18"/>
          <w:szCs w:val="18"/>
        </w:rPr>
        <w:fldChar w:fldCharType="separate"/>
      </w:r>
      <w:r w:rsidR="00510B0E" w:rsidRPr="001E6D06">
        <w:rPr>
          <w:color w:val="000000"/>
          <w:sz w:val="18"/>
          <w:szCs w:val="18"/>
        </w:rPr>
        <w:fldChar w:fldCharType="end"/>
      </w:r>
    </w:p>
    <w:sectPr w:rsidR="00BC63A4" w:rsidRPr="001E6D06" w:rsidSect="000A457C">
      <w:type w:val="continuous"/>
      <w:pgSz w:w="11906" w:h="16838" w:code="9"/>
      <w:pgMar w:top="2943" w:right="1701" w:bottom="1701" w:left="1701" w:header="113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AA5F69" w14:textId="77777777" w:rsidR="00ED3A39" w:rsidRDefault="00ED3A39" w:rsidP="00814202">
      <w:pPr>
        <w:spacing w:line="240" w:lineRule="auto"/>
      </w:pPr>
      <w:r>
        <w:separator/>
      </w:r>
    </w:p>
  </w:endnote>
  <w:endnote w:type="continuationSeparator" w:id="0">
    <w:p w14:paraId="4434D845" w14:textId="77777777" w:rsidR="00ED3A39" w:rsidRDefault="00ED3A39" w:rsidP="0081420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821868" w14:textId="6FA12866" w:rsidR="00C82F20" w:rsidRPr="004412AE" w:rsidRDefault="00C82F20" w:rsidP="004412AE">
    <w:pPr>
      <w:pStyle w:val="Piedepgina"/>
      <w:tabs>
        <w:tab w:val="clear" w:pos="8504"/>
      </w:tabs>
      <w:rPr>
        <w:b/>
        <w:bCs/>
      </w:rPr>
    </w:pPr>
    <w:r w:rsidRPr="004412AE">
      <w:rPr>
        <w:b/>
        <w:bCs/>
      </w:rPr>
      <w:t xml:space="preserve">Sr/a </w:t>
    </w:r>
    <w:proofErr w:type="gramStart"/>
    <w:r w:rsidRPr="004412AE">
      <w:rPr>
        <w:b/>
        <w:bCs/>
      </w:rPr>
      <w:t>Director</w:t>
    </w:r>
    <w:proofErr w:type="gramEnd"/>
    <w:r w:rsidRPr="004412AE">
      <w:rPr>
        <w:b/>
        <w:bCs/>
      </w:rPr>
      <w:t xml:space="preserve">/a del Centro Integrado de Formación Profesional de Medina del Campo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223B0" w14:textId="77777777" w:rsidR="00ED3A39" w:rsidRDefault="00ED3A39" w:rsidP="00814202">
      <w:pPr>
        <w:spacing w:line="240" w:lineRule="auto"/>
      </w:pPr>
      <w:r>
        <w:separator/>
      </w:r>
    </w:p>
  </w:footnote>
  <w:footnote w:type="continuationSeparator" w:id="0">
    <w:p w14:paraId="0FC804B5" w14:textId="77777777" w:rsidR="00ED3A39" w:rsidRDefault="00ED3A39" w:rsidP="0081420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AD7A19" w14:textId="77777777" w:rsidR="00814202" w:rsidRDefault="00656AB2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7728" behindDoc="0" locked="0" layoutInCell="1" allowOverlap="1" wp14:anchorId="41AB2138" wp14:editId="5D262D05">
              <wp:simplePos x="0" y="0"/>
              <wp:positionH relativeFrom="column">
                <wp:posOffset>-360045</wp:posOffset>
              </wp:positionH>
              <wp:positionV relativeFrom="paragraph">
                <wp:posOffset>0</wp:posOffset>
              </wp:positionV>
              <wp:extent cx="5998210" cy="861060"/>
              <wp:effectExtent l="1905" t="0" r="635" b="0"/>
              <wp:wrapNone/>
              <wp:docPr id="1" name="Group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998210" cy="861060"/>
                        <a:chOff x="1134" y="1134"/>
                        <a:chExt cx="9446" cy="1356"/>
                      </a:xfrm>
                    </wpg:grpSpPr>
                    <pic:pic xmlns:pic="http://schemas.openxmlformats.org/drawingml/2006/picture">
                      <pic:nvPicPr>
                        <pic:cNvPr id="2" name="1 Imagen" descr="Educación gris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134" y="1134"/>
                          <a:ext cx="2589" cy="120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3" name="Text Box 6"/>
                      <wps:cNvSpPr txBox="1">
                        <a:spLocks noChangeArrowheads="1"/>
                      </wps:cNvSpPr>
                      <wps:spPr bwMode="auto">
                        <a:xfrm>
                          <a:off x="8415" y="2009"/>
                          <a:ext cx="2165" cy="48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C9A0431" w14:textId="77777777" w:rsidR="00376BC0" w:rsidRPr="00376BC0" w:rsidRDefault="00695B53" w:rsidP="002F6F6A">
                            <w:pPr>
                              <w:ind w:left="0"/>
                              <w:jc w:val="left"/>
                              <w:rPr>
                                <w:rFonts w:ascii="Trebuchet MS" w:hAnsi="Trebuchet MS"/>
                                <w:sz w:val="18"/>
                              </w:rPr>
                            </w:pPr>
                            <w:r>
                              <w:rPr>
                                <w:rFonts w:ascii="Trebuchet MS" w:hAnsi="Trebuchet MS"/>
                                <w:sz w:val="18"/>
                              </w:rPr>
                              <w:t>CI</w:t>
                            </w:r>
                            <w:r w:rsidR="002F6F6A">
                              <w:rPr>
                                <w:rFonts w:ascii="Trebuchet MS" w:hAnsi="Trebuchet MS"/>
                                <w:sz w:val="18"/>
                              </w:rPr>
                              <w:t>FP MEDINA DEL CAMPO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1AB2138" id="Group 9" o:spid="_x0000_s1027" style="position:absolute;left:0;text-align:left;margin-left:-28.35pt;margin-top:0;width:472.3pt;height:67.8pt;z-index:251657728" coordorigin="1134,1134" coordsize="9446,135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1 Imagen" o:spid="_x0000_s1028" type="#_x0000_t75" alt="Educación gris.jpg" style="position:absolute;left:1134;top:1134;width:2589;height:12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">
                <v:imagedata r:id="rId2" o:title="Educación gris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9" type="#_x0000_t202" style="position:absolute;left:8415;top:2009;width:2165;height:4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" stroked="f">
                <v:textbox inset="0,0,0,0">
                  <w:txbxContent>
                    <w:p w14:paraId="1C9A0431" w14:textId="77777777" w:rsidR="00376BC0" w:rsidRPr="00376BC0" w:rsidRDefault="00695B53" w:rsidP="002F6F6A">
                      <w:pPr>
                        <w:ind w:left="0"/>
                        <w:jc w:val="left"/>
                        <w:rPr>
                          <w:rFonts w:ascii="Trebuchet MS" w:hAnsi="Trebuchet MS"/>
                          <w:sz w:val="18"/>
                        </w:rPr>
                      </w:pPr>
                      <w:r>
                        <w:rPr>
                          <w:rFonts w:ascii="Trebuchet MS" w:hAnsi="Trebuchet MS"/>
                          <w:sz w:val="18"/>
                        </w:rPr>
                        <w:t>CI</w:t>
                      </w:r>
                      <w:r w:rsidR="002F6F6A">
                        <w:rPr>
                          <w:rFonts w:ascii="Trebuchet MS" w:hAnsi="Trebuchet MS"/>
                          <w:sz w:val="18"/>
                        </w:rPr>
                        <w:t>FP MEDINA DEL CAMPO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0B31D02D" w14:textId="77777777" w:rsidR="00814202" w:rsidRDefault="00814202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7F712E"/>
    <w:multiLevelType w:val="hybridMultilevel"/>
    <w:tmpl w:val="6404610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2A51C2"/>
    <w:multiLevelType w:val="hybridMultilevel"/>
    <w:tmpl w:val="A5E0FD18"/>
    <w:lvl w:ilvl="0" w:tplc="910AB8DE">
      <w:numFmt w:val="bullet"/>
      <w:lvlText w:val="-"/>
      <w:lvlJc w:val="left"/>
      <w:pPr>
        <w:ind w:left="-179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54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26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198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270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42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14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486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581" w:hanging="360"/>
      </w:pPr>
      <w:rPr>
        <w:rFonts w:ascii="Wingdings" w:hAnsi="Wingdings" w:hint="default"/>
      </w:rPr>
    </w:lvl>
  </w:abstractNum>
  <w:abstractNum w:abstractNumId="2" w15:restartNumberingAfterBreak="0">
    <w:nsid w:val="2B0C1FF8"/>
    <w:multiLevelType w:val="hybridMultilevel"/>
    <w:tmpl w:val="3DDA489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B64F59"/>
    <w:multiLevelType w:val="multilevel"/>
    <w:tmpl w:val="B9684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E0A0D32"/>
    <w:multiLevelType w:val="multilevel"/>
    <w:tmpl w:val="D93C5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ocumentProtection w:edit="forms" w:enforcement="1" w:cryptProviderType="rsaAES" w:cryptAlgorithmClass="hash" w:cryptAlgorithmType="typeAny" w:cryptAlgorithmSid="14" w:cryptSpinCount="100000" w:hash="OZNCQacsZWMMkP65yfyWGoR8wDLvYph1dpRC1/ug+u+eKBzFtWKzc+hPbF5CxNwDkTbkE+qjt1Tze/XrocXY9A==" w:salt="v0MOi0mSeUF0k2Y/F1t2mg==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AB2"/>
    <w:rsid w:val="0000270A"/>
    <w:rsid w:val="00010C49"/>
    <w:rsid w:val="000173F2"/>
    <w:rsid w:val="0004090D"/>
    <w:rsid w:val="00051F71"/>
    <w:rsid w:val="00090625"/>
    <w:rsid w:val="000A457C"/>
    <w:rsid w:val="000C3213"/>
    <w:rsid w:val="000C4551"/>
    <w:rsid w:val="000C488A"/>
    <w:rsid w:val="000C4F75"/>
    <w:rsid w:val="000C5796"/>
    <w:rsid w:val="000D2956"/>
    <w:rsid w:val="000D4484"/>
    <w:rsid w:val="000D54E8"/>
    <w:rsid w:val="000D74BE"/>
    <w:rsid w:val="000F1E3E"/>
    <w:rsid w:val="000F72C3"/>
    <w:rsid w:val="0013221F"/>
    <w:rsid w:val="00144BE2"/>
    <w:rsid w:val="00160A9B"/>
    <w:rsid w:val="00170641"/>
    <w:rsid w:val="00176ECE"/>
    <w:rsid w:val="00181610"/>
    <w:rsid w:val="00182773"/>
    <w:rsid w:val="00187D13"/>
    <w:rsid w:val="001945E9"/>
    <w:rsid w:val="001A5925"/>
    <w:rsid w:val="001C2AE1"/>
    <w:rsid w:val="001E565A"/>
    <w:rsid w:val="001E6D06"/>
    <w:rsid w:val="001F150A"/>
    <w:rsid w:val="001F5E45"/>
    <w:rsid w:val="00212556"/>
    <w:rsid w:val="00226330"/>
    <w:rsid w:val="002539AF"/>
    <w:rsid w:val="00267289"/>
    <w:rsid w:val="0028333C"/>
    <w:rsid w:val="002859F0"/>
    <w:rsid w:val="00290975"/>
    <w:rsid w:val="00294575"/>
    <w:rsid w:val="002A2DF0"/>
    <w:rsid w:val="002A6A12"/>
    <w:rsid w:val="002F64C0"/>
    <w:rsid w:val="002F6F6A"/>
    <w:rsid w:val="003006FE"/>
    <w:rsid w:val="003229CD"/>
    <w:rsid w:val="0032362C"/>
    <w:rsid w:val="00325E31"/>
    <w:rsid w:val="00330343"/>
    <w:rsid w:val="003637E6"/>
    <w:rsid w:val="0037205F"/>
    <w:rsid w:val="00376BC0"/>
    <w:rsid w:val="0038061F"/>
    <w:rsid w:val="00380D84"/>
    <w:rsid w:val="0038584D"/>
    <w:rsid w:val="003914F8"/>
    <w:rsid w:val="003A6482"/>
    <w:rsid w:val="003B772B"/>
    <w:rsid w:val="003C36C1"/>
    <w:rsid w:val="003E0624"/>
    <w:rsid w:val="003E15E5"/>
    <w:rsid w:val="003F194E"/>
    <w:rsid w:val="0043099F"/>
    <w:rsid w:val="004412AE"/>
    <w:rsid w:val="00461BA8"/>
    <w:rsid w:val="00487A10"/>
    <w:rsid w:val="004951BF"/>
    <w:rsid w:val="004A4FAA"/>
    <w:rsid w:val="004E4565"/>
    <w:rsid w:val="004F11A6"/>
    <w:rsid w:val="004F73FE"/>
    <w:rsid w:val="005036D1"/>
    <w:rsid w:val="0050381B"/>
    <w:rsid w:val="00510B0E"/>
    <w:rsid w:val="0051233E"/>
    <w:rsid w:val="0051751D"/>
    <w:rsid w:val="0054551B"/>
    <w:rsid w:val="005844F6"/>
    <w:rsid w:val="00587313"/>
    <w:rsid w:val="005B62A6"/>
    <w:rsid w:val="005B638D"/>
    <w:rsid w:val="005F5D8C"/>
    <w:rsid w:val="006172D1"/>
    <w:rsid w:val="00656AB2"/>
    <w:rsid w:val="00662E63"/>
    <w:rsid w:val="00686F06"/>
    <w:rsid w:val="00695B53"/>
    <w:rsid w:val="006C2785"/>
    <w:rsid w:val="006D3432"/>
    <w:rsid w:val="006F3438"/>
    <w:rsid w:val="00707781"/>
    <w:rsid w:val="00720BC3"/>
    <w:rsid w:val="0074220F"/>
    <w:rsid w:val="00746FB8"/>
    <w:rsid w:val="007561B6"/>
    <w:rsid w:val="00757E43"/>
    <w:rsid w:val="00766F65"/>
    <w:rsid w:val="007810EE"/>
    <w:rsid w:val="00783E70"/>
    <w:rsid w:val="00784282"/>
    <w:rsid w:val="00785741"/>
    <w:rsid w:val="00786C0F"/>
    <w:rsid w:val="00797958"/>
    <w:rsid w:val="007A0498"/>
    <w:rsid w:val="007B2C9E"/>
    <w:rsid w:val="007C450C"/>
    <w:rsid w:val="007C45C0"/>
    <w:rsid w:val="007C46C2"/>
    <w:rsid w:val="007C61D5"/>
    <w:rsid w:val="007C61E5"/>
    <w:rsid w:val="007D57F3"/>
    <w:rsid w:val="007E4488"/>
    <w:rsid w:val="007F276F"/>
    <w:rsid w:val="007F2C1D"/>
    <w:rsid w:val="007F3BB3"/>
    <w:rsid w:val="007F6CFB"/>
    <w:rsid w:val="0080076E"/>
    <w:rsid w:val="00814202"/>
    <w:rsid w:val="008314DB"/>
    <w:rsid w:val="00832955"/>
    <w:rsid w:val="00842E37"/>
    <w:rsid w:val="00853B1A"/>
    <w:rsid w:val="00853CDB"/>
    <w:rsid w:val="008651E8"/>
    <w:rsid w:val="00873133"/>
    <w:rsid w:val="008A4C5A"/>
    <w:rsid w:val="008B0049"/>
    <w:rsid w:val="008C7BC1"/>
    <w:rsid w:val="008E0943"/>
    <w:rsid w:val="008F6E71"/>
    <w:rsid w:val="00921C0C"/>
    <w:rsid w:val="00931A14"/>
    <w:rsid w:val="0095224B"/>
    <w:rsid w:val="009610B4"/>
    <w:rsid w:val="00962093"/>
    <w:rsid w:val="00985714"/>
    <w:rsid w:val="009A1C89"/>
    <w:rsid w:val="009A1E6D"/>
    <w:rsid w:val="009B4280"/>
    <w:rsid w:val="009B5FB3"/>
    <w:rsid w:val="009B7F00"/>
    <w:rsid w:val="009C0A1E"/>
    <w:rsid w:val="009E1E5A"/>
    <w:rsid w:val="00A00837"/>
    <w:rsid w:val="00A03013"/>
    <w:rsid w:val="00A15743"/>
    <w:rsid w:val="00A24E4B"/>
    <w:rsid w:val="00A30B63"/>
    <w:rsid w:val="00A439AD"/>
    <w:rsid w:val="00A5117C"/>
    <w:rsid w:val="00A650AF"/>
    <w:rsid w:val="00A66BB7"/>
    <w:rsid w:val="00A81152"/>
    <w:rsid w:val="00A92100"/>
    <w:rsid w:val="00A92C64"/>
    <w:rsid w:val="00A939C0"/>
    <w:rsid w:val="00AA2E02"/>
    <w:rsid w:val="00AB4B01"/>
    <w:rsid w:val="00AC09B2"/>
    <w:rsid w:val="00AC115C"/>
    <w:rsid w:val="00AF364B"/>
    <w:rsid w:val="00AF7830"/>
    <w:rsid w:val="00B01BBE"/>
    <w:rsid w:val="00B1741C"/>
    <w:rsid w:val="00B24EDA"/>
    <w:rsid w:val="00B35F6D"/>
    <w:rsid w:val="00B5510D"/>
    <w:rsid w:val="00B6538B"/>
    <w:rsid w:val="00B707E5"/>
    <w:rsid w:val="00B9065F"/>
    <w:rsid w:val="00B953A7"/>
    <w:rsid w:val="00BA1E31"/>
    <w:rsid w:val="00BB2398"/>
    <w:rsid w:val="00BC63A4"/>
    <w:rsid w:val="00BC7FDD"/>
    <w:rsid w:val="00BE13FA"/>
    <w:rsid w:val="00BE3438"/>
    <w:rsid w:val="00BF0097"/>
    <w:rsid w:val="00BF4AF1"/>
    <w:rsid w:val="00C50DF6"/>
    <w:rsid w:val="00C52F71"/>
    <w:rsid w:val="00C648EB"/>
    <w:rsid w:val="00C77C8A"/>
    <w:rsid w:val="00C81AEA"/>
    <w:rsid w:val="00C82F20"/>
    <w:rsid w:val="00CB635F"/>
    <w:rsid w:val="00CC59FE"/>
    <w:rsid w:val="00CE33DE"/>
    <w:rsid w:val="00D17B90"/>
    <w:rsid w:val="00D2189A"/>
    <w:rsid w:val="00D230E4"/>
    <w:rsid w:val="00D257C1"/>
    <w:rsid w:val="00D26853"/>
    <w:rsid w:val="00D56E5E"/>
    <w:rsid w:val="00D71F76"/>
    <w:rsid w:val="00DB4FC6"/>
    <w:rsid w:val="00DC35F9"/>
    <w:rsid w:val="00DD1AEB"/>
    <w:rsid w:val="00DD313E"/>
    <w:rsid w:val="00DD3E0C"/>
    <w:rsid w:val="00E10F89"/>
    <w:rsid w:val="00E214BB"/>
    <w:rsid w:val="00E3248D"/>
    <w:rsid w:val="00E33300"/>
    <w:rsid w:val="00E36429"/>
    <w:rsid w:val="00E52E33"/>
    <w:rsid w:val="00E926A3"/>
    <w:rsid w:val="00EC133B"/>
    <w:rsid w:val="00ED2F89"/>
    <w:rsid w:val="00ED3A39"/>
    <w:rsid w:val="00ED4E03"/>
    <w:rsid w:val="00ED6A00"/>
    <w:rsid w:val="00EE285D"/>
    <w:rsid w:val="00F112FB"/>
    <w:rsid w:val="00F20F03"/>
    <w:rsid w:val="00F3709D"/>
    <w:rsid w:val="00F46BD0"/>
    <w:rsid w:val="00F54C4C"/>
    <w:rsid w:val="00F6254E"/>
    <w:rsid w:val="00F717EC"/>
    <w:rsid w:val="00F825E7"/>
    <w:rsid w:val="00F83E5D"/>
    <w:rsid w:val="00FA6903"/>
    <w:rsid w:val="00FC10B8"/>
    <w:rsid w:val="00FF3FD8"/>
    <w:rsid w:val="3195E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2A9DE32"/>
  <w15:docId w15:val="{6F9F0825-F482-4613-BF96-C0E482DDD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Times New Roman" w:hAnsi="Arial" w:cs="Arial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7958"/>
    <w:pPr>
      <w:spacing w:line="480" w:lineRule="auto"/>
      <w:ind w:left="-539" w:right="-493"/>
      <w:jc w:val="both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link w:val="TtuloCar"/>
    <w:qFormat/>
    <w:rsid w:val="00797958"/>
    <w:pPr>
      <w:jc w:val="center"/>
    </w:pPr>
    <w:rPr>
      <w:b/>
      <w:bCs/>
    </w:rPr>
  </w:style>
  <w:style w:type="character" w:customStyle="1" w:styleId="TtuloCar">
    <w:name w:val="Título Car"/>
    <w:basedOn w:val="Fuentedeprrafopredeter"/>
    <w:link w:val="Ttulo"/>
    <w:rsid w:val="00797958"/>
    <w:rPr>
      <w:rFonts w:ascii="Arial" w:hAnsi="Arial" w:cs="Arial"/>
      <w:b/>
      <w:bCs/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814202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14202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814202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14202"/>
    <w:rPr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1420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14202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8A4C5A"/>
    <w:pPr>
      <w:ind w:left="720"/>
      <w:contextualSpacing/>
    </w:pPr>
  </w:style>
  <w:style w:type="table" w:styleId="Tablaconcuadrcula">
    <w:name w:val="Table Grid"/>
    <w:basedOn w:val="Tablanormal"/>
    <w:uiPriority w:val="59"/>
    <w:rsid w:val="002125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A5117C"/>
    <w:rPr>
      <w:color w:val="808080"/>
    </w:rPr>
  </w:style>
  <w:style w:type="character" w:customStyle="1" w:styleId="Estilo1">
    <w:name w:val="Estilo1"/>
    <w:basedOn w:val="Fuentedeprrafopredeter"/>
    <w:uiPriority w:val="1"/>
    <w:rsid w:val="00ED6A00"/>
    <w:rPr>
      <w:rFonts w:ascii="Arial" w:hAnsi="Arial"/>
      <w:sz w:val="18"/>
    </w:rPr>
  </w:style>
  <w:style w:type="character" w:customStyle="1" w:styleId="Estilo2">
    <w:name w:val="Estilo2"/>
    <w:basedOn w:val="Fuentedeprrafopredeter"/>
    <w:uiPriority w:val="1"/>
    <w:rsid w:val="00E214BB"/>
    <w:rPr>
      <w:rFonts w:ascii="Arial" w:hAnsi="Arial"/>
      <w:sz w:val="18"/>
    </w:rPr>
  </w:style>
  <w:style w:type="character" w:customStyle="1" w:styleId="Estilo3">
    <w:name w:val="Estilo3"/>
    <w:basedOn w:val="Fuentedeprrafopredeter"/>
    <w:uiPriority w:val="1"/>
    <w:rsid w:val="00E214BB"/>
    <w:rPr>
      <w:rFonts w:ascii="Arial" w:hAnsi="Arial"/>
      <w:sz w:val="18"/>
    </w:rPr>
  </w:style>
  <w:style w:type="character" w:customStyle="1" w:styleId="Estilo4">
    <w:name w:val="Estilo4"/>
    <w:basedOn w:val="Fuentedeprrafopredeter"/>
    <w:uiPriority w:val="1"/>
    <w:rsid w:val="00BE3438"/>
    <w:rPr>
      <w:rFonts w:ascii="Arial" w:hAnsi="Arial"/>
      <w:sz w:val="16"/>
    </w:rPr>
  </w:style>
  <w:style w:type="character" w:customStyle="1" w:styleId="Estilo5">
    <w:name w:val="Estilo5"/>
    <w:basedOn w:val="Fuentedeprrafopredeter"/>
    <w:uiPriority w:val="1"/>
    <w:rsid w:val="00757E43"/>
    <w:rPr>
      <w:rFonts w:ascii="Arial" w:hAnsi="Arial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832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1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40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4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2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65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09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21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20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82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3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02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36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Ines\Documents\PLANTILLAS\Papel%20timbrado.dot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92A6530BC1BD4F70B8347C9BE9D0AE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F50996-9AD7-49CC-B406-EFB0DCF09D4C}"/>
      </w:docPartPr>
      <w:docPartBody>
        <w:p w:rsidR="007651DB" w:rsidRDefault="005B4983" w:rsidP="005B4983">
          <w:pPr>
            <w:pStyle w:val="92A6530BC1BD4F70B8347C9BE9D0AE5A4"/>
          </w:pPr>
          <w:r w:rsidRPr="00AF7830">
            <w:rPr>
              <w:rStyle w:val="Textodelmarcadordeposicin"/>
              <w:u w:val="single"/>
            </w:rPr>
            <w:t xml:space="preserve">                                                                      </w:t>
          </w:r>
        </w:p>
      </w:docPartBody>
    </w:docPart>
    <w:docPart>
      <w:docPartPr>
        <w:name w:val="51206DA60D9343E4A3C03394A22470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33A24A-7C9F-4266-8C45-93C1C36675E4}"/>
      </w:docPartPr>
      <w:docPartBody>
        <w:p w:rsidR="007651DB" w:rsidRDefault="005B4983" w:rsidP="005B4983">
          <w:pPr>
            <w:pStyle w:val="51206DA60D9343E4A3C03394A224701E4"/>
          </w:pPr>
          <w:r w:rsidRPr="007C61E5">
            <w:rPr>
              <w:rStyle w:val="Textodelmarcadordeposicin"/>
              <w:u w:val="single"/>
            </w:rPr>
            <w:t xml:space="preserve">                        </w:t>
          </w:r>
        </w:p>
      </w:docPartBody>
    </w:docPart>
    <w:docPart>
      <w:docPartPr>
        <w:name w:val="09AA47E9B2824A25B608E1BF9BE009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D5C56A-1165-4FC9-9627-841751BBE59C}"/>
      </w:docPartPr>
      <w:docPartBody>
        <w:p w:rsidR="007651DB" w:rsidRDefault="005B4983" w:rsidP="005B4983">
          <w:pPr>
            <w:pStyle w:val="09AA47E9B2824A25B608E1BF9BE009C14"/>
          </w:pPr>
          <w:r w:rsidRPr="00AF7830">
            <w:rPr>
              <w:rStyle w:val="Textodelmarcadordeposicin"/>
              <w:u w:val="single"/>
            </w:rPr>
            <w:t xml:space="preserve">                                                                          </w:t>
          </w:r>
        </w:p>
      </w:docPartBody>
    </w:docPart>
    <w:docPart>
      <w:docPartPr>
        <w:name w:val="31BC3E6DA52E478A957850BB7DCBF5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10E109-16AC-4B77-8498-6254CABB33F1}"/>
      </w:docPartPr>
      <w:docPartBody>
        <w:p w:rsidR="007651DB" w:rsidRDefault="005B4983" w:rsidP="005B4983">
          <w:pPr>
            <w:pStyle w:val="31BC3E6DA52E478A957850BB7DCBF5534"/>
          </w:pPr>
          <w:r w:rsidRPr="00AF7830">
            <w:rPr>
              <w:rStyle w:val="Textodelmarcadordeposicin"/>
              <w:u w:val="single"/>
            </w:rPr>
            <w:t xml:space="preserve">                                </w:t>
          </w:r>
        </w:p>
      </w:docPartBody>
    </w:docPart>
    <w:docPart>
      <w:docPartPr>
        <w:name w:val="0242B5CDE33247CDB28963533506F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7B1760-CB21-4DD6-B994-B31A6A4A1FD5}"/>
      </w:docPartPr>
      <w:docPartBody>
        <w:p w:rsidR="007651DB" w:rsidRDefault="005B4983" w:rsidP="005B4983">
          <w:pPr>
            <w:pStyle w:val="0242B5CDE33247CDB28963533506F5744"/>
          </w:pPr>
          <w:r w:rsidRPr="00170641">
            <w:rPr>
              <w:rStyle w:val="Textodelmarcadordeposicin"/>
              <w:u w:val="single"/>
            </w:rPr>
            <w:t xml:space="preserve">         </w:t>
          </w:r>
        </w:p>
      </w:docPartBody>
    </w:docPart>
    <w:docPart>
      <w:docPartPr>
        <w:name w:val="91D9505A2D7943448010A61294436D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DD7D37-85E9-45E5-8ACE-8144F65676CA}"/>
      </w:docPartPr>
      <w:docPartBody>
        <w:p w:rsidR="007651DB" w:rsidRDefault="005B4983" w:rsidP="005B4983">
          <w:pPr>
            <w:pStyle w:val="91D9505A2D7943448010A61294436D404"/>
          </w:pPr>
          <w:r w:rsidRPr="007561B6">
            <w:rPr>
              <w:rStyle w:val="Textodelmarcadordeposicin"/>
              <w:u w:val="single"/>
            </w:rPr>
            <w:t xml:space="preserve">                                                                                             </w:t>
          </w:r>
          <w:r>
            <w:rPr>
              <w:rStyle w:val="Textodelmarcadordeposicin"/>
              <w:u w:val="single"/>
            </w:rPr>
            <w:t xml:space="preserve">               </w:t>
          </w:r>
        </w:p>
      </w:docPartBody>
    </w:docPart>
    <w:docPart>
      <w:docPartPr>
        <w:name w:val="1C69E76886A947C685230C214C98CB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40F204-F6C0-41FA-87E9-C71D41B84A8C}"/>
      </w:docPartPr>
      <w:docPartBody>
        <w:p w:rsidR="007651DB" w:rsidRDefault="005B4983" w:rsidP="005B4983">
          <w:pPr>
            <w:pStyle w:val="1C69E76886A947C685230C214C98CB8C4"/>
          </w:pPr>
          <w:r w:rsidRPr="009C0A1E">
            <w:rPr>
              <w:rStyle w:val="Textodelmarcadordeposicin"/>
              <w:sz w:val="22"/>
              <w:szCs w:val="22"/>
              <w:u w:val="single"/>
            </w:rPr>
            <w:t xml:space="preserve">                                          </w:t>
          </w:r>
        </w:p>
      </w:docPartBody>
    </w:docPart>
    <w:docPart>
      <w:docPartPr>
        <w:name w:val="5A1B768CDBDC4F899874653655A1CC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646A44-2492-433A-8266-67FFAF91870B}"/>
      </w:docPartPr>
      <w:docPartBody>
        <w:p w:rsidR="007651DB" w:rsidRDefault="005B4983" w:rsidP="005B4983">
          <w:pPr>
            <w:pStyle w:val="5A1B768CDBDC4F899874653655A1CCB74"/>
          </w:pPr>
          <w:r w:rsidRPr="009C0A1E">
            <w:rPr>
              <w:rStyle w:val="Textodelmarcadordeposicin"/>
              <w:sz w:val="22"/>
              <w:szCs w:val="22"/>
              <w:u w:val="single"/>
            </w:rPr>
            <w:t xml:space="preserve">  </w:t>
          </w:r>
        </w:p>
      </w:docPartBody>
    </w:docPart>
    <w:docPart>
      <w:docPartPr>
        <w:name w:val="89AD45931A36489D8E1EA7690AAB0B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DF12D1-0E82-4863-9D41-A69AE49B3F85}"/>
      </w:docPartPr>
      <w:docPartBody>
        <w:p w:rsidR="007651DB" w:rsidRDefault="005B4983" w:rsidP="005B4983">
          <w:pPr>
            <w:pStyle w:val="89AD45931A36489D8E1EA7690AAB0BE14"/>
          </w:pPr>
          <w:r w:rsidRPr="009C0A1E">
            <w:rPr>
              <w:rStyle w:val="Textodelmarcadordeposicin"/>
              <w:sz w:val="22"/>
              <w:szCs w:val="22"/>
              <w:u w:val="single"/>
            </w:rPr>
            <w:t xml:space="preserve">           </w:t>
          </w:r>
        </w:p>
      </w:docPartBody>
    </w:docPart>
    <w:docPart>
      <w:docPartPr>
        <w:name w:val="78FAB3AFC3A4470889722B95F630C8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146767-0C27-4706-823E-1E5FA0D7C028}"/>
      </w:docPartPr>
      <w:docPartBody>
        <w:p w:rsidR="007651DB" w:rsidRDefault="005B4983" w:rsidP="005B4983">
          <w:pPr>
            <w:pStyle w:val="78FAB3AFC3A4470889722B95F630C8AA4"/>
          </w:pPr>
          <w:r w:rsidRPr="009C0A1E">
            <w:rPr>
              <w:rStyle w:val="Textodelmarcadordeposicin"/>
              <w:sz w:val="22"/>
              <w:szCs w:val="22"/>
              <w:u w:val="single"/>
            </w:rPr>
            <w:t xml:space="preserve">  </w:t>
          </w:r>
        </w:p>
      </w:docPartBody>
    </w:docPart>
    <w:docPart>
      <w:docPartPr>
        <w:name w:val="10201882E3424147A96B3D48630B72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DBB52D-04ED-47B9-89AE-41020D9C768E}"/>
      </w:docPartPr>
      <w:docPartBody>
        <w:p w:rsidR="005B4983" w:rsidRDefault="005B4983" w:rsidP="005B4983">
          <w:pPr>
            <w:pStyle w:val="10201882E3424147A96B3D48630B72774"/>
          </w:pPr>
          <w:r w:rsidRPr="004E4565">
            <w:rPr>
              <w:u w:val="single"/>
            </w:rPr>
            <w:t xml:space="preserve">                                               </w:t>
          </w:r>
          <w:r>
            <w:rPr>
              <w:u w:val="single"/>
            </w:rPr>
            <w:t xml:space="preserve">  </w:t>
          </w:r>
        </w:p>
      </w:docPartBody>
    </w:docPart>
    <w:docPart>
      <w:docPartPr>
        <w:name w:val="D7239C7D6F6941D1BF8688C275DA87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91E319-6221-43E3-BAE6-C7D422B1615F}"/>
      </w:docPartPr>
      <w:docPartBody>
        <w:p w:rsidR="005B4983" w:rsidRDefault="005B4983" w:rsidP="005B4983">
          <w:pPr>
            <w:pStyle w:val="D7239C7D6F6941D1BF8688C275DA87CD4"/>
          </w:pPr>
          <w:r w:rsidRPr="00985714">
            <w:rPr>
              <w:u w:val="single"/>
            </w:rPr>
            <w:t xml:space="preserve">                                               </w:t>
          </w:r>
          <w:r>
            <w:rPr>
              <w:u w:val="single"/>
            </w:rPr>
            <w:t xml:space="preserve">  </w:t>
          </w:r>
        </w:p>
      </w:docPartBody>
    </w:docPart>
    <w:docPart>
      <w:docPartPr>
        <w:name w:val="337DAA55E34C4040AEAF27C71E63B6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9FE76D-82CE-4B6E-B729-19BFF8253BE3}"/>
      </w:docPartPr>
      <w:docPartBody>
        <w:p w:rsidR="005B4983" w:rsidRDefault="007651DB" w:rsidP="007651DB">
          <w:pPr>
            <w:pStyle w:val="337DAA55E34C4040AEAF27C71E63B6008"/>
          </w:pPr>
          <w:r w:rsidRPr="00985714">
            <w:rPr>
              <w:u w:val="single"/>
            </w:rPr>
            <w:t xml:space="preserve">                                               </w:t>
          </w:r>
          <w:r>
            <w:rPr>
              <w:u w:val="single"/>
            </w:rPr>
            <w:t xml:space="preserve">  </w:t>
          </w:r>
        </w:p>
      </w:docPartBody>
    </w:docPart>
    <w:docPart>
      <w:docPartPr>
        <w:name w:val="0ED6E8E9004D4F47B8112B61C08713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623D2B-0797-4265-8C7A-ECC32FB92DD2}"/>
      </w:docPartPr>
      <w:docPartBody>
        <w:p w:rsidR="005B4983" w:rsidRDefault="007651DB" w:rsidP="007651DB">
          <w:pPr>
            <w:pStyle w:val="0ED6E8E9004D4F47B8112B61C08713268"/>
          </w:pPr>
          <w:r w:rsidRPr="00985714">
            <w:rPr>
              <w:u w:val="single"/>
            </w:rPr>
            <w:t xml:space="preserve">                                               </w:t>
          </w:r>
          <w:r>
            <w:rPr>
              <w:u w:val="single"/>
            </w:rPr>
            <w:t xml:space="preserve">  </w:t>
          </w:r>
        </w:p>
      </w:docPartBody>
    </w:docPart>
    <w:docPart>
      <w:docPartPr>
        <w:name w:val="1A2C1F4D22AF453B86237C91AEE529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2CFE0A-27F8-42DC-BA36-1757ECF0A4B3}"/>
      </w:docPartPr>
      <w:docPartBody>
        <w:p w:rsidR="005B4983" w:rsidRDefault="005B4983" w:rsidP="005B4983">
          <w:pPr>
            <w:pStyle w:val="1A2C1F4D22AF453B86237C91AEE529775"/>
          </w:pPr>
          <w:r w:rsidRPr="004E4565">
            <w:rPr>
              <w:u w:val="single"/>
            </w:rPr>
            <w:t xml:space="preserve">                                               </w:t>
          </w:r>
          <w:r>
            <w:rPr>
              <w:u w:val="single"/>
            </w:rPr>
            <w:t xml:space="preserve">  </w:t>
          </w:r>
        </w:p>
      </w:docPartBody>
    </w:docPart>
    <w:docPart>
      <w:docPartPr>
        <w:name w:val="C14AEF44DFD64131998A2E51A438A7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009AAC-1D64-4F06-91D0-8EBDCDDA3D1D}"/>
      </w:docPartPr>
      <w:docPartBody>
        <w:p w:rsidR="005B4983" w:rsidRDefault="005B4983" w:rsidP="005B4983">
          <w:pPr>
            <w:pStyle w:val="C14AEF44DFD64131998A2E51A438A7335"/>
          </w:pPr>
          <w:r w:rsidRPr="004E4565">
            <w:rPr>
              <w:u w:val="single"/>
            </w:rPr>
            <w:t xml:space="preserve">                                               </w:t>
          </w:r>
          <w:r>
            <w:rPr>
              <w:u w:val="single"/>
            </w:rPr>
            <w:t xml:space="preserve">  </w:t>
          </w:r>
        </w:p>
      </w:docPartBody>
    </w:docPart>
    <w:docPart>
      <w:docPartPr>
        <w:name w:val="ECF9F61DE46E4D9FBF205D75BEE1BE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6712AA-849D-4B19-9558-648A6007E1F6}"/>
      </w:docPartPr>
      <w:docPartBody>
        <w:p w:rsidR="00D252F9" w:rsidRDefault="005B4983" w:rsidP="005B4983">
          <w:pPr>
            <w:pStyle w:val="ECF9F61DE46E4D9FBF205D75BEE1BE6B"/>
          </w:pPr>
          <w:r w:rsidRPr="00985714">
            <w:rPr>
              <w:u w:val="single"/>
            </w:rPr>
            <w:t xml:space="preserve">                                               </w:t>
          </w:r>
          <w:r>
            <w:rPr>
              <w:u w:val="single"/>
            </w:rPr>
            <w:t xml:space="preserve">  </w:t>
          </w:r>
        </w:p>
      </w:docPartBody>
    </w:docPart>
    <w:docPart>
      <w:docPartPr>
        <w:name w:val="50572D683F2F469CBACDC6B5A1050B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5037AA-E60F-4A57-BE13-922788A086D6}"/>
      </w:docPartPr>
      <w:docPartBody>
        <w:p w:rsidR="00D252F9" w:rsidRDefault="005B4983" w:rsidP="005B4983">
          <w:pPr>
            <w:pStyle w:val="50572D683F2F469CBACDC6B5A1050BE65"/>
          </w:pPr>
          <w:r w:rsidRPr="004E4565">
            <w:rPr>
              <w:u w:val="single"/>
            </w:rPr>
            <w:t xml:space="preserve">                                               </w:t>
          </w:r>
          <w:r>
            <w:rPr>
              <w:u w:val="single"/>
            </w:rPr>
            <w:t xml:space="preserve">  </w:t>
          </w:r>
        </w:p>
      </w:docPartBody>
    </w:docPart>
    <w:docPart>
      <w:docPartPr>
        <w:name w:val="5374AC92B6964E37987065DBDC53AC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9A7E3B-D253-4EA2-9FA2-F1393BC825BA}"/>
      </w:docPartPr>
      <w:docPartBody>
        <w:p w:rsidR="00D252F9" w:rsidRDefault="005B4983" w:rsidP="005B4983">
          <w:pPr>
            <w:pStyle w:val="5374AC92B6964E37987065DBDC53AC15"/>
          </w:pPr>
          <w:r w:rsidRPr="00985714">
            <w:rPr>
              <w:u w:val="single"/>
            </w:rPr>
            <w:t xml:space="preserve">                                               </w:t>
          </w:r>
          <w:r>
            <w:rPr>
              <w:u w:val="single"/>
            </w:rPr>
            <w:t xml:space="preserve">  </w:t>
          </w:r>
        </w:p>
      </w:docPartBody>
    </w:docPart>
    <w:docPart>
      <w:docPartPr>
        <w:name w:val="7ED15D650E924EC8B9082128546345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9FCAD8-9CEE-45E9-911E-B9B73956FD35}"/>
      </w:docPartPr>
      <w:docPartBody>
        <w:p w:rsidR="00D252F9" w:rsidRDefault="005B4983" w:rsidP="005B4983">
          <w:pPr>
            <w:pStyle w:val="7ED15D650E924EC8B9082128546345E65"/>
          </w:pPr>
          <w:r w:rsidRPr="004E4565">
            <w:rPr>
              <w:u w:val="single"/>
            </w:rPr>
            <w:t xml:space="preserve">                                               </w:t>
          </w:r>
          <w:r>
            <w:rPr>
              <w:u w:val="single"/>
            </w:rPr>
            <w:t xml:space="preserve">  </w:t>
          </w:r>
        </w:p>
      </w:docPartBody>
    </w:docPart>
    <w:docPart>
      <w:docPartPr>
        <w:name w:val="62CDDF05BB4143C09EE54064F1084A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FD1A47-2696-4F27-84EA-D423521498A8}"/>
      </w:docPartPr>
      <w:docPartBody>
        <w:p w:rsidR="00D252F9" w:rsidRDefault="005B4983" w:rsidP="005B4983">
          <w:pPr>
            <w:pStyle w:val="62CDDF05BB4143C09EE54064F1084AF2"/>
          </w:pPr>
          <w:r w:rsidRPr="00985714">
            <w:rPr>
              <w:u w:val="single"/>
            </w:rPr>
            <w:t xml:space="preserve">                                               </w:t>
          </w:r>
          <w:r>
            <w:rPr>
              <w:u w:val="single"/>
            </w:rPr>
            <w:t xml:space="preserve">  </w:t>
          </w:r>
        </w:p>
      </w:docPartBody>
    </w:docPart>
    <w:docPart>
      <w:docPartPr>
        <w:name w:val="069EDA1027674E8EBAAB93CE7D59DB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B8E85F-443F-4C89-ABD5-7BB516F802F0}"/>
      </w:docPartPr>
      <w:docPartBody>
        <w:p w:rsidR="00D252F9" w:rsidRDefault="005B4983" w:rsidP="005B4983">
          <w:pPr>
            <w:pStyle w:val="069EDA1027674E8EBAAB93CE7D59DB415"/>
          </w:pPr>
          <w:r w:rsidRPr="004E4565">
            <w:rPr>
              <w:u w:val="single"/>
            </w:rPr>
            <w:t xml:space="preserve">                                               </w:t>
          </w:r>
          <w:r>
            <w:rPr>
              <w:u w:val="single"/>
            </w:rPr>
            <w:t xml:space="preserve">  </w:t>
          </w:r>
        </w:p>
      </w:docPartBody>
    </w:docPart>
    <w:docPart>
      <w:docPartPr>
        <w:name w:val="9ECDBDF0E33A409EB32483D864B143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544011-6667-444D-AA92-8AA43A291B29}"/>
      </w:docPartPr>
      <w:docPartBody>
        <w:p w:rsidR="00D252F9" w:rsidRDefault="005B4983" w:rsidP="005B4983">
          <w:pPr>
            <w:pStyle w:val="9ECDBDF0E33A409EB32483D864B14365"/>
          </w:pPr>
          <w:r w:rsidRPr="00985714">
            <w:rPr>
              <w:u w:val="single"/>
            </w:rPr>
            <w:t xml:space="preserve">                                               </w:t>
          </w:r>
          <w:r>
            <w:rPr>
              <w:u w:val="single"/>
            </w:rPr>
            <w:t xml:space="preserve">  </w:t>
          </w:r>
        </w:p>
      </w:docPartBody>
    </w:docPart>
    <w:docPart>
      <w:docPartPr>
        <w:name w:val="7E9B6748E112405597CA2A7E508417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D87F70-DC0D-4F21-A8B2-9567FA262075}"/>
      </w:docPartPr>
      <w:docPartBody>
        <w:p w:rsidR="00D252F9" w:rsidRDefault="005B4983" w:rsidP="005B4983">
          <w:pPr>
            <w:pStyle w:val="7E9B6748E112405597CA2A7E508417CB5"/>
          </w:pPr>
          <w:r w:rsidRPr="004E4565">
            <w:rPr>
              <w:u w:val="single"/>
            </w:rPr>
            <w:t xml:space="preserve">                                               </w:t>
          </w:r>
          <w:r>
            <w:rPr>
              <w:u w:val="single"/>
            </w:rPr>
            <w:t xml:space="preserve">  </w:t>
          </w:r>
        </w:p>
      </w:docPartBody>
    </w:docPart>
    <w:docPart>
      <w:docPartPr>
        <w:name w:val="20C9495FA179493585E127428A4AB7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40EAEA-2EA0-4BD4-BE37-C289D489FB0A}"/>
      </w:docPartPr>
      <w:docPartBody>
        <w:p w:rsidR="00D252F9" w:rsidRDefault="005B4983" w:rsidP="005B4983">
          <w:pPr>
            <w:pStyle w:val="20C9495FA179493585E127428A4AB733"/>
          </w:pPr>
          <w:r w:rsidRPr="00985714">
            <w:rPr>
              <w:u w:val="single"/>
            </w:rPr>
            <w:t xml:space="preserve">                                               </w:t>
          </w:r>
          <w:r>
            <w:rPr>
              <w:u w:val="single"/>
            </w:rPr>
            <w:t xml:space="preserve">  </w:t>
          </w:r>
        </w:p>
      </w:docPartBody>
    </w:docPart>
    <w:docPart>
      <w:docPartPr>
        <w:name w:val="9D0AAF1297B1493AA1CAC57E4C8130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FBC488-AC37-45CD-A8E4-A13195C1535C}"/>
      </w:docPartPr>
      <w:docPartBody>
        <w:p w:rsidR="00D252F9" w:rsidRDefault="005B4983" w:rsidP="005B4983">
          <w:pPr>
            <w:pStyle w:val="9D0AAF1297B1493AA1CAC57E4C8130B65"/>
          </w:pPr>
          <w:r w:rsidRPr="004E4565">
            <w:rPr>
              <w:u w:val="single"/>
            </w:rPr>
            <w:t xml:space="preserve">    </w:t>
          </w:r>
          <w:r>
            <w:rPr>
              <w:u w:val="single"/>
            </w:rPr>
            <w:t xml:space="preserve"> </w:t>
          </w:r>
          <w:r w:rsidRPr="004E4565">
            <w:rPr>
              <w:u w:val="single"/>
            </w:rPr>
            <w:t xml:space="preserve">                                         </w:t>
          </w:r>
          <w:r>
            <w:rPr>
              <w:u w:val="single"/>
            </w:rPr>
            <w:t xml:space="preserve">    </w:t>
          </w:r>
        </w:p>
      </w:docPartBody>
    </w:docPart>
    <w:docPart>
      <w:docPartPr>
        <w:name w:val="628FA45940CA42C3A733F4771B90E1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88B746-4663-42F0-96AA-5010F677C9B0}"/>
      </w:docPartPr>
      <w:docPartBody>
        <w:p w:rsidR="00D252F9" w:rsidRDefault="005B4983" w:rsidP="005B4983">
          <w:pPr>
            <w:pStyle w:val="628FA45940CA42C3A733F4771B90E186"/>
          </w:pPr>
          <w:r w:rsidRPr="00985714">
            <w:rPr>
              <w:u w:val="single"/>
            </w:rPr>
            <w:t xml:space="preserve">                                               </w:t>
          </w:r>
          <w:r>
            <w:rPr>
              <w:u w:val="single"/>
            </w:rPr>
            <w:t xml:space="preserve">  </w:t>
          </w:r>
        </w:p>
      </w:docPartBody>
    </w:docPart>
    <w:docPart>
      <w:docPartPr>
        <w:name w:val="A54386A4DF844C029750969F2EC743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8D4AA4-3D08-48E8-BAC8-055184FF52B5}"/>
      </w:docPartPr>
      <w:docPartBody>
        <w:p w:rsidR="00D252F9" w:rsidRDefault="005B4983" w:rsidP="005B4983">
          <w:pPr>
            <w:pStyle w:val="A54386A4DF844C029750969F2EC743FC5"/>
          </w:pPr>
          <w:r w:rsidRPr="004E4565">
            <w:rPr>
              <w:u w:val="single"/>
            </w:rPr>
            <w:t xml:space="preserve">                                              </w:t>
          </w:r>
          <w:r>
            <w:rPr>
              <w:u w:val="single"/>
            </w:rPr>
            <w:t xml:space="preserve">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B27"/>
    <w:rsid w:val="00043B27"/>
    <w:rsid w:val="00190C6E"/>
    <w:rsid w:val="005B4983"/>
    <w:rsid w:val="007651DB"/>
    <w:rsid w:val="00D252F9"/>
    <w:rsid w:val="00E57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5B4983"/>
    <w:rPr>
      <w:color w:val="808080"/>
    </w:rPr>
  </w:style>
  <w:style w:type="paragraph" w:customStyle="1" w:styleId="ECF9F61DE46E4D9FBF205D75BEE1BE6B">
    <w:name w:val="ECF9F61DE46E4D9FBF205D75BEE1BE6B"/>
    <w:rsid w:val="005B4983"/>
  </w:style>
  <w:style w:type="paragraph" w:customStyle="1" w:styleId="50572D683F2F469CBACDC6B5A1050BE6">
    <w:name w:val="50572D683F2F469CBACDC6B5A1050BE6"/>
    <w:rsid w:val="005B4983"/>
  </w:style>
  <w:style w:type="paragraph" w:customStyle="1" w:styleId="5374AC92B6964E37987065DBDC53AC15">
    <w:name w:val="5374AC92B6964E37987065DBDC53AC15"/>
    <w:rsid w:val="005B4983"/>
  </w:style>
  <w:style w:type="paragraph" w:customStyle="1" w:styleId="7ED15D650E924EC8B9082128546345E6">
    <w:name w:val="7ED15D650E924EC8B9082128546345E6"/>
    <w:rsid w:val="005B4983"/>
  </w:style>
  <w:style w:type="paragraph" w:customStyle="1" w:styleId="62CDDF05BB4143C09EE54064F1084AF2">
    <w:name w:val="62CDDF05BB4143C09EE54064F1084AF2"/>
    <w:rsid w:val="005B4983"/>
  </w:style>
  <w:style w:type="paragraph" w:customStyle="1" w:styleId="069EDA1027674E8EBAAB93CE7D59DB41">
    <w:name w:val="069EDA1027674E8EBAAB93CE7D59DB41"/>
    <w:rsid w:val="005B4983"/>
  </w:style>
  <w:style w:type="paragraph" w:customStyle="1" w:styleId="9ECDBDF0E33A409EB32483D864B14365">
    <w:name w:val="9ECDBDF0E33A409EB32483D864B14365"/>
    <w:rsid w:val="005B4983"/>
  </w:style>
  <w:style w:type="paragraph" w:customStyle="1" w:styleId="7E9B6748E112405597CA2A7E508417CB">
    <w:name w:val="7E9B6748E112405597CA2A7E508417CB"/>
    <w:rsid w:val="005B4983"/>
  </w:style>
  <w:style w:type="paragraph" w:customStyle="1" w:styleId="20C9495FA179493585E127428A4AB733">
    <w:name w:val="20C9495FA179493585E127428A4AB733"/>
    <w:rsid w:val="005B4983"/>
  </w:style>
  <w:style w:type="paragraph" w:customStyle="1" w:styleId="9D0AAF1297B1493AA1CAC57E4C8130B6">
    <w:name w:val="9D0AAF1297B1493AA1CAC57E4C8130B6"/>
    <w:rsid w:val="005B4983"/>
  </w:style>
  <w:style w:type="paragraph" w:customStyle="1" w:styleId="628FA45940CA42C3A733F4771B90E186">
    <w:name w:val="628FA45940CA42C3A733F4771B90E186"/>
    <w:rsid w:val="005B4983"/>
  </w:style>
  <w:style w:type="paragraph" w:customStyle="1" w:styleId="A54386A4DF844C029750969F2EC743FC">
    <w:name w:val="A54386A4DF844C029750969F2EC743FC"/>
    <w:rsid w:val="005B4983"/>
  </w:style>
  <w:style w:type="paragraph" w:customStyle="1" w:styleId="92A6530BC1BD4F70B8347C9BE9D0AE5A">
    <w:name w:val="92A6530BC1BD4F70B8347C9BE9D0AE5A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51206DA60D9343E4A3C03394A224701E">
    <w:name w:val="51206DA60D9343E4A3C03394A224701E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09AA47E9B2824A25B608E1BF9BE009C1">
    <w:name w:val="09AA47E9B2824A25B608E1BF9BE009C1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31BC3E6DA52E478A957850BB7DCBF553">
    <w:name w:val="31BC3E6DA52E478A957850BB7DCBF553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0242B5CDE33247CDB28963533506F574">
    <w:name w:val="0242B5CDE33247CDB28963533506F574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91D9505A2D7943448010A61294436D40">
    <w:name w:val="91D9505A2D7943448010A61294436D40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10201882E3424147A96B3D48630B7277">
    <w:name w:val="10201882E3424147A96B3D48630B7277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D7239C7D6F6941D1BF8688C275DA87CD">
    <w:name w:val="D7239C7D6F6941D1BF8688C275DA87CD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1A2C1F4D22AF453B86237C91AEE529771">
    <w:name w:val="1A2C1F4D22AF453B86237C91AEE529771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C14AEF44DFD64131998A2E51A438A7331">
    <w:name w:val="C14AEF44DFD64131998A2E51A438A7331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50572D683F2F469CBACDC6B5A1050BE61">
    <w:name w:val="50572D683F2F469CBACDC6B5A1050BE61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7ED15D650E924EC8B9082128546345E61">
    <w:name w:val="7ED15D650E924EC8B9082128546345E61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069EDA1027674E8EBAAB93CE7D59DB411">
    <w:name w:val="069EDA1027674E8EBAAB93CE7D59DB411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7E9B6748E112405597CA2A7E508417CB1">
    <w:name w:val="7E9B6748E112405597CA2A7E508417CB1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9D0AAF1297B1493AA1CAC57E4C8130B61">
    <w:name w:val="9D0AAF1297B1493AA1CAC57E4C8130B61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A54386A4DF844C029750969F2EC743FC1">
    <w:name w:val="A54386A4DF844C029750969F2EC743FC1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1C69E76886A947C685230C214C98CB8C">
    <w:name w:val="1C69E76886A947C685230C214C98CB8C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5A1B768CDBDC4F899874653655A1CCB7">
    <w:name w:val="5A1B768CDBDC4F899874653655A1CCB7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89AD45931A36489D8E1EA7690AAB0BE1">
    <w:name w:val="89AD45931A36489D8E1EA7690AAB0BE1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78FAB3AFC3A4470889722B95F630C8AA">
    <w:name w:val="78FAB3AFC3A4470889722B95F630C8AA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92A6530BC1BD4F70B8347C9BE9D0AE5A1">
    <w:name w:val="92A6530BC1BD4F70B8347C9BE9D0AE5A1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51206DA60D9343E4A3C03394A224701E1">
    <w:name w:val="51206DA60D9343E4A3C03394A224701E1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09AA47E9B2824A25B608E1BF9BE009C11">
    <w:name w:val="09AA47E9B2824A25B608E1BF9BE009C11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31BC3E6DA52E478A957850BB7DCBF5531">
    <w:name w:val="31BC3E6DA52E478A957850BB7DCBF5531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0242B5CDE33247CDB28963533506F5741">
    <w:name w:val="0242B5CDE33247CDB28963533506F5741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91D9505A2D7943448010A61294436D401">
    <w:name w:val="91D9505A2D7943448010A61294436D401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10201882E3424147A96B3D48630B72771">
    <w:name w:val="10201882E3424147A96B3D48630B72771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D7239C7D6F6941D1BF8688C275DA87CD1">
    <w:name w:val="D7239C7D6F6941D1BF8688C275DA87CD1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1A2C1F4D22AF453B86237C91AEE529772">
    <w:name w:val="1A2C1F4D22AF453B86237C91AEE529772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C14AEF44DFD64131998A2E51A438A7332">
    <w:name w:val="C14AEF44DFD64131998A2E51A438A7332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50572D683F2F469CBACDC6B5A1050BE62">
    <w:name w:val="50572D683F2F469CBACDC6B5A1050BE62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7ED15D650E924EC8B9082128546345E62">
    <w:name w:val="7ED15D650E924EC8B9082128546345E62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069EDA1027674E8EBAAB93CE7D59DB412">
    <w:name w:val="069EDA1027674E8EBAAB93CE7D59DB412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7E9B6748E112405597CA2A7E508417CB2">
    <w:name w:val="7E9B6748E112405597CA2A7E508417CB2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9D0AAF1297B1493AA1CAC57E4C8130B62">
    <w:name w:val="9D0AAF1297B1493AA1CAC57E4C8130B62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A54386A4DF844C029750969F2EC743FC2">
    <w:name w:val="A54386A4DF844C029750969F2EC743FC2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1C69E76886A947C685230C214C98CB8C1">
    <w:name w:val="1C69E76886A947C685230C214C98CB8C1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5A1B768CDBDC4F899874653655A1CCB71">
    <w:name w:val="5A1B768CDBDC4F899874653655A1CCB71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89AD45931A36489D8E1EA7690AAB0BE11">
    <w:name w:val="89AD45931A36489D8E1EA7690AAB0BE11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78FAB3AFC3A4470889722B95F630C8AA1">
    <w:name w:val="78FAB3AFC3A4470889722B95F630C8AA1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92A6530BC1BD4F70B8347C9BE9D0AE5A2">
    <w:name w:val="92A6530BC1BD4F70B8347C9BE9D0AE5A2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51206DA60D9343E4A3C03394A224701E2">
    <w:name w:val="51206DA60D9343E4A3C03394A224701E2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09AA47E9B2824A25B608E1BF9BE009C12">
    <w:name w:val="09AA47E9B2824A25B608E1BF9BE009C12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31BC3E6DA52E478A957850BB7DCBF5532">
    <w:name w:val="31BC3E6DA52E478A957850BB7DCBF5532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0242B5CDE33247CDB28963533506F5742">
    <w:name w:val="0242B5CDE33247CDB28963533506F5742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91D9505A2D7943448010A61294436D402">
    <w:name w:val="91D9505A2D7943448010A61294436D402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10201882E3424147A96B3D48630B72772">
    <w:name w:val="10201882E3424147A96B3D48630B72772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D7239C7D6F6941D1BF8688C275DA87CD2">
    <w:name w:val="D7239C7D6F6941D1BF8688C275DA87CD2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1A2C1F4D22AF453B86237C91AEE529773">
    <w:name w:val="1A2C1F4D22AF453B86237C91AEE529773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C14AEF44DFD64131998A2E51A438A7333">
    <w:name w:val="C14AEF44DFD64131998A2E51A438A7333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50572D683F2F469CBACDC6B5A1050BE63">
    <w:name w:val="50572D683F2F469CBACDC6B5A1050BE63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7ED15D650E924EC8B9082128546345E63">
    <w:name w:val="7ED15D650E924EC8B9082128546345E63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069EDA1027674E8EBAAB93CE7D59DB413">
    <w:name w:val="069EDA1027674E8EBAAB93CE7D59DB413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7E9B6748E112405597CA2A7E508417CB3">
    <w:name w:val="7E9B6748E112405597CA2A7E508417CB3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9D0AAF1297B1493AA1CAC57E4C8130B63">
    <w:name w:val="9D0AAF1297B1493AA1CAC57E4C8130B63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A54386A4DF844C029750969F2EC743FC3">
    <w:name w:val="A54386A4DF844C029750969F2EC743FC3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1C69E76886A947C685230C214C98CB8C2">
    <w:name w:val="1C69E76886A947C685230C214C98CB8C2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5A1B768CDBDC4F899874653655A1CCB72">
    <w:name w:val="5A1B768CDBDC4F899874653655A1CCB72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89AD45931A36489D8E1EA7690AAB0BE12">
    <w:name w:val="89AD45931A36489D8E1EA7690AAB0BE12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78FAB3AFC3A4470889722B95F630C8AA2">
    <w:name w:val="78FAB3AFC3A4470889722B95F630C8AA2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92A6530BC1BD4F70B8347C9BE9D0AE5A3">
    <w:name w:val="92A6530BC1BD4F70B8347C9BE9D0AE5A3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51206DA60D9343E4A3C03394A224701E3">
    <w:name w:val="51206DA60D9343E4A3C03394A224701E3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09AA47E9B2824A25B608E1BF9BE009C13">
    <w:name w:val="09AA47E9B2824A25B608E1BF9BE009C13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31BC3E6DA52E478A957850BB7DCBF5533">
    <w:name w:val="31BC3E6DA52E478A957850BB7DCBF5533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0242B5CDE33247CDB28963533506F5743">
    <w:name w:val="0242B5CDE33247CDB28963533506F5743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91D9505A2D7943448010A61294436D403">
    <w:name w:val="91D9505A2D7943448010A61294436D403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10201882E3424147A96B3D48630B72773">
    <w:name w:val="10201882E3424147A96B3D48630B72773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D7239C7D6F6941D1BF8688C275DA87CD3">
    <w:name w:val="D7239C7D6F6941D1BF8688C275DA87CD3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1A2C1F4D22AF453B86237C91AEE529774">
    <w:name w:val="1A2C1F4D22AF453B86237C91AEE529774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C14AEF44DFD64131998A2E51A438A7334">
    <w:name w:val="C14AEF44DFD64131998A2E51A438A7334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50572D683F2F469CBACDC6B5A1050BE64">
    <w:name w:val="50572D683F2F469CBACDC6B5A1050BE64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7ED15D650E924EC8B9082128546345E64">
    <w:name w:val="7ED15D650E924EC8B9082128546345E64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069EDA1027674E8EBAAB93CE7D59DB414">
    <w:name w:val="069EDA1027674E8EBAAB93CE7D59DB414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7E9B6748E112405597CA2A7E508417CB4">
    <w:name w:val="7E9B6748E112405597CA2A7E508417CB4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9D0AAF1297B1493AA1CAC57E4C8130B64">
    <w:name w:val="9D0AAF1297B1493AA1CAC57E4C8130B64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A54386A4DF844C029750969F2EC743FC4">
    <w:name w:val="A54386A4DF844C029750969F2EC743FC4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1C69E76886A947C685230C214C98CB8C3">
    <w:name w:val="1C69E76886A947C685230C214C98CB8C3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5A1B768CDBDC4F899874653655A1CCB73">
    <w:name w:val="5A1B768CDBDC4F899874653655A1CCB73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89AD45931A36489D8E1EA7690AAB0BE13">
    <w:name w:val="89AD45931A36489D8E1EA7690AAB0BE13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78FAB3AFC3A4470889722B95F630C8AA3">
    <w:name w:val="78FAB3AFC3A4470889722B95F630C8AA3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92A6530BC1BD4F70B8347C9BE9D0AE5A4">
    <w:name w:val="92A6530BC1BD4F70B8347C9BE9D0AE5A4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51206DA60D9343E4A3C03394A224701E4">
    <w:name w:val="51206DA60D9343E4A3C03394A224701E4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09AA47E9B2824A25B608E1BF9BE009C14">
    <w:name w:val="09AA47E9B2824A25B608E1BF9BE009C14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31BC3E6DA52E478A957850BB7DCBF5534">
    <w:name w:val="31BC3E6DA52E478A957850BB7DCBF5534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0242B5CDE33247CDB28963533506F5744">
    <w:name w:val="0242B5CDE33247CDB28963533506F5744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91D9505A2D7943448010A61294436D404">
    <w:name w:val="91D9505A2D7943448010A61294436D404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10201882E3424147A96B3D48630B72774">
    <w:name w:val="10201882E3424147A96B3D48630B72774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D7239C7D6F6941D1BF8688C275DA87CD4">
    <w:name w:val="D7239C7D6F6941D1BF8688C275DA87CD4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1A2C1F4D22AF453B86237C91AEE529775">
    <w:name w:val="1A2C1F4D22AF453B86237C91AEE529775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C14AEF44DFD64131998A2E51A438A7335">
    <w:name w:val="C14AEF44DFD64131998A2E51A438A7335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50572D683F2F469CBACDC6B5A1050BE65">
    <w:name w:val="50572D683F2F469CBACDC6B5A1050BE65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7ED15D650E924EC8B9082128546345E65">
    <w:name w:val="7ED15D650E924EC8B9082128546345E65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069EDA1027674E8EBAAB93CE7D59DB415">
    <w:name w:val="069EDA1027674E8EBAAB93CE7D59DB415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7E9B6748E112405597CA2A7E508417CB5">
    <w:name w:val="7E9B6748E112405597CA2A7E508417CB5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9D0AAF1297B1493AA1CAC57E4C8130B65">
    <w:name w:val="9D0AAF1297B1493AA1CAC57E4C8130B65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A54386A4DF844C029750969F2EC743FC5">
    <w:name w:val="A54386A4DF844C029750969F2EC743FC5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1C69E76886A947C685230C214C98CB8C4">
    <w:name w:val="1C69E76886A947C685230C214C98CB8C4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5A1B768CDBDC4F899874653655A1CCB74">
    <w:name w:val="5A1B768CDBDC4F899874653655A1CCB74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89AD45931A36489D8E1EA7690AAB0BE14">
    <w:name w:val="89AD45931A36489D8E1EA7690AAB0BE14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78FAB3AFC3A4470889722B95F630C8AA4">
    <w:name w:val="78FAB3AFC3A4470889722B95F630C8AA4"/>
    <w:rsid w:val="005B4983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92A6530BC1BD4F70B8347C9BE9D0AE5A19">
    <w:name w:val="92A6530BC1BD4F70B8347C9BE9D0AE5A19"/>
    <w:rsid w:val="007651DB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51206DA60D9343E4A3C03394A224701E19">
    <w:name w:val="51206DA60D9343E4A3C03394A224701E19"/>
    <w:rsid w:val="007651DB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09AA47E9B2824A25B608E1BF9BE009C119">
    <w:name w:val="09AA47E9B2824A25B608E1BF9BE009C119"/>
    <w:rsid w:val="007651DB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31BC3E6DA52E478A957850BB7DCBF55319">
    <w:name w:val="31BC3E6DA52E478A957850BB7DCBF55319"/>
    <w:rsid w:val="007651DB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0242B5CDE33247CDB28963533506F57420">
    <w:name w:val="0242B5CDE33247CDB28963533506F57420"/>
    <w:rsid w:val="007651DB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91D9505A2D7943448010A61294436D4020">
    <w:name w:val="91D9505A2D7943448010A61294436D4020"/>
    <w:rsid w:val="007651DB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10201882E3424147A96B3D48630B72779">
    <w:name w:val="10201882E3424147A96B3D48630B72779"/>
    <w:rsid w:val="007651DB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D7239C7D6F6941D1BF8688C275DA87CD8">
    <w:name w:val="D7239C7D6F6941D1BF8688C275DA87CD8"/>
    <w:rsid w:val="007651DB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337DAA55E34C4040AEAF27C71E63B6008">
    <w:name w:val="337DAA55E34C4040AEAF27C71E63B6008"/>
    <w:rsid w:val="007651DB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0ED6E8E9004D4F47B8112B61C08713268">
    <w:name w:val="0ED6E8E9004D4F47B8112B61C08713268"/>
    <w:rsid w:val="007651DB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5993AEE6933241A79CC89BDA1848397E9">
    <w:name w:val="5993AEE6933241A79CC89BDA1848397E9"/>
    <w:rsid w:val="007651DB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6C0BA16F265A493CB1C57C4C8601C0B89">
    <w:name w:val="6C0BA16F265A493CB1C57C4C8601C0B89"/>
    <w:rsid w:val="007651DB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942F2497C7334CCFBBF4EEA3FEBE933B9">
    <w:name w:val="942F2497C7334CCFBBF4EEA3FEBE933B9"/>
    <w:rsid w:val="007651DB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62B6A6DCB42D407394E46895A2A01B029">
    <w:name w:val="62B6A6DCB42D407394E46895A2A01B029"/>
    <w:rsid w:val="007651DB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7C12B33C852B477D8193C9368A627B109">
    <w:name w:val="7C12B33C852B477D8193C9368A627B109"/>
    <w:rsid w:val="007651DB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1C69E76886A947C685230C214C98CB8C15">
    <w:name w:val="1C69E76886A947C685230C214C98CB8C15"/>
    <w:rsid w:val="007651DB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5A1B768CDBDC4F899874653655A1CCB715">
    <w:name w:val="5A1B768CDBDC4F899874653655A1CCB715"/>
    <w:rsid w:val="007651DB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89AD45931A36489D8E1EA7690AAB0BE115">
    <w:name w:val="89AD45931A36489D8E1EA7690AAB0BE115"/>
    <w:rsid w:val="007651DB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78FAB3AFC3A4470889722B95F630C8AA15">
    <w:name w:val="78FAB3AFC3A4470889722B95F630C8AA15"/>
    <w:rsid w:val="007651DB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1A2C1F4D22AF453B86237C91AEE52977">
    <w:name w:val="1A2C1F4D22AF453B86237C91AEE52977"/>
    <w:rsid w:val="007651DB"/>
  </w:style>
  <w:style w:type="paragraph" w:customStyle="1" w:styleId="C14AEF44DFD64131998A2E51A438A733">
    <w:name w:val="C14AEF44DFD64131998A2E51A438A733"/>
    <w:rsid w:val="007651DB"/>
  </w:style>
  <w:style w:type="paragraph" w:customStyle="1" w:styleId="7A1A4E1538A54D9EA4D693A00F681CE5">
    <w:name w:val="7A1A4E1538A54D9EA4D693A00F681CE5"/>
    <w:rsid w:val="007651D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E91108-B801-4FED-8D3B-4BFCBACF4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Papel timbrado</Template>
  <TotalTime>341</TotalTime>
  <Pages>1</Pages>
  <Words>239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TuSoft.org</Company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PcInes</dc:creator>
  <cp:lastModifiedBy>SILVIA SANDOVAL NORIEGA</cp:lastModifiedBy>
  <cp:revision>188</cp:revision>
  <cp:lastPrinted>2025-10-03T11:07:00Z</cp:lastPrinted>
  <dcterms:created xsi:type="dcterms:W3CDTF">2024-03-19T08:49:00Z</dcterms:created>
  <dcterms:modified xsi:type="dcterms:W3CDTF">2025-10-03T11:08:00Z</dcterms:modified>
</cp:coreProperties>
</file>